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79A" w:rsidRPr="00023A41" w:rsidRDefault="0030579A" w:rsidP="00301961">
      <w:pPr>
        <w:jc w:val="center"/>
        <w:rPr>
          <w:rFonts w:ascii="Times New Roman" w:hAnsi="Times New Roman"/>
          <w:b/>
          <w:sz w:val="28"/>
          <w:szCs w:val="28"/>
        </w:rPr>
      </w:pPr>
      <w:r w:rsidRPr="00023A41">
        <w:rPr>
          <w:rFonts w:ascii="Times New Roman" w:hAnsi="Times New Roman"/>
          <w:b/>
          <w:sz w:val="28"/>
          <w:szCs w:val="28"/>
        </w:rPr>
        <w:t>Проект требований к форматам файлов обмена для размещения информации в Реестре соглашений</w:t>
      </w:r>
    </w:p>
    <w:p w:rsidR="0030579A" w:rsidRPr="00023A41" w:rsidRDefault="0030579A" w:rsidP="009F7D88">
      <w:pPr>
        <w:pStyle w:val="ListParagraph"/>
        <w:numPr>
          <w:ilvl w:val="0"/>
          <w:numId w:val="15"/>
        </w:numPr>
      </w:pPr>
      <w:r w:rsidRPr="00023A41">
        <w:t>Выдержка из Проекта Альбома «Требования к форматам текстовых файлов, используемых при информационном взаимодействии между органами Федерального казначейства и участниками бюджетного процесса, неучастниками бюджетного процесса, бюджетными учреждениями, автоно</w:t>
      </w:r>
      <w:r w:rsidRPr="00023A41">
        <w:t>м</w:t>
      </w:r>
      <w:r w:rsidRPr="00023A41">
        <w:t>ными учреждениями, Счетной палатой» версии 14.0</w:t>
      </w:r>
    </w:p>
    <w:p w:rsidR="0030579A" w:rsidRDefault="0030579A" w:rsidP="009F7D88">
      <w:pPr>
        <w:pStyle w:val="ListParagraph"/>
        <w:ind w:left="720"/>
        <w:rPr>
          <w:b/>
        </w:rPr>
      </w:pPr>
    </w:p>
    <w:p w:rsidR="0030579A" w:rsidRPr="00023A41" w:rsidRDefault="0030579A" w:rsidP="009F7D88">
      <w:pPr>
        <w:pStyle w:val="ListParagraph"/>
        <w:ind w:left="720"/>
        <w:rPr>
          <w:b/>
        </w:rPr>
      </w:pPr>
      <w:r w:rsidRPr="00023A41">
        <w:rPr>
          <w:b/>
        </w:rPr>
        <w:t>Том 1. Пункт 7.10</w:t>
      </w:r>
    </w:p>
    <w:p w:rsidR="0030579A" w:rsidRPr="00023A41" w:rsidRDefault="0030579A" w:rsidP="00301961">
      <w:pPr>
        <w:pStyle w:val="Heading2"/>
        <w:numPr>
          <w:ilvl w:val="1"/>
          <w:numId w:val="11"/>
        </w:numPr>
        <w:tabs>
          <w:tab w:val="num" w:pos="284"/>
        </w:tabs>
      </w:pPr>
      <w:bookmarkStart w:id="0" w:name="_Document_BN"/>
      <w:r w:rsidRPr="00023A41">
        <w:t>Сведения о соглашении</w:t>
      </w:r>
    </w:p>
    <w:p w:rsidR="0030579A" w:rsidRPr="00023A41" w:rsidRDefault="0030579A" w:rsidP="00301961">
      <w:pPr>
        <w:pStyle w:val="Heading3"/>
        <w:numPr>
          <w:ilvl w:val="2"/>
          <w:numId w:val="12"/>
        </w:numPr>
      </w:pPr>
      <w:bookmarkStart w:id="1" w:name="_Toc389149650"/>
      <w:bookmarkEnd w:id="0"/>
      <w:r w:rsidRPr="00023A41">
        <w:rPr>
          <w:lang/>
        </w:rPr>
        <w:t xml:space="preserve"> </w:t>
      </w:r>
      <w:r w:rsidRPr="00023A41">
        <w:t>Назначение и маршрут документа</w:t>
      </w:r>
      <w:bookmarkEnd w:id="1"/>
    </w:p>
    <w:p w:rsidR="0030579A" w:rsidRPr="00023A41" w:rsidRDefault="0030579A" w:rsidP="00301961">
      <w:pPr>
        <w:pStyle w:val="OTRNormal"/>
        <w:rPr>
          <w:lang/>
        </w:rPr>
      </w:pPr>
      <w:r w:rsidRPr="00023A41">
        <w:t xml:space="preserve">Документ «Сведения о соглашении» формируется </w:t>
      </w:r>
      <w:r w:rsidRPr="00023A41">
        <w:rPr>
          <w:sz w:val="22"/>
        </w:rPr>
        <w:t xml:space="preserve">ГРБС или подведомственным ГРБС ПБС, которому вышестоящим ГРБС переданы полномочия по заключению соглашения, и предоставляются </w:t>
      </w:r>
      <w:r w:rsidRPr="00023A41">
        <w:t>с приложением электронной копии документа-основания</w:t>
      </w:r>
      <w:r w:rsidRPr="00023A41">
        <w:rPr>
          <w:sz w:val="22"/>
        </w:rPr>
        <w:t xml:space="preserve"> в ОрФК по месту открытия лицевого счета ПБС для </w:t>
      </w:r>
      <w:r w:rsidRPr="00023A41">
        <w:rPr>
          <w:sz w:val="22"/>
          <w:lang/>
        </w:rPr>
        <w:t>постановки</w:t>
      </w:r>
      <w:r w:rsidRPr="00023A41">
        <w:rPr>
          <w:sz w:val="22"/>
        </w:rPr>
        <w:t xml:space="preserve"> на учет бюджетного обязательства и включения сведений о соглашении в реестр соглашений</w:t>
      </w:r>
      <w:r w:rsidRPr="00023A41">
        <w:t>.</w:t>
      </w:r>
    </w:p>
    <w:p w:rsidR="0030579A" w:rsidRPr="00023A41" w:rsidRDefault="0030579A" w:rsidP="00301961">
      <w:pPr>
        <w:pStyle w:val="OTRNormal"/>
      </w:pPr>
      <w:r w:rsidRPr="00023A41">
        <w:t xml:space="preserve">Клиент вправе в течение установленного срока предоставить «Сведения о соглашении» вместе с документами, представленными для </w:t>
      </w:r>
      <w:r w:rsidRPr="00023A41">
        <w:rPr>
          <w:lang/>
        </w:rPr>
        <w:t>перечисления средств</w:t>
      </w:r>
      <w:r w:rsidRPr="00023A41">
        <w:t xml:space="preserve"> по соответствующему соглашению.</w:t>
      </w:r>
    </w:p>
    <w:p w:rsidR="0030579A" w:rsidRPr="00023A41" w:rsidRDefault="0030579A" w:rsidP="00301961">
      <w:pPr>
        <w:pStyle w:val="OTRTableTitle"/>
      </w:pPr>
      <w:r w:rsidRPr="00023A41">
        <w:t>Маршрут документа «Сведения о соглашении»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03"/>
        <w:gridCol w:w="3543"/>
        <w:gridCol w:w="1560"/>
      </w:tblGrid>
      <w:tr w:rsidR="0030579A" w:rsidRPr="00023A41" w:rsidTr="00330879">
        <w:trPr>
          <w:tblHeader/>
        </w:trPr>
        <w:tc>
          <w:tcPr>
            <w:tcW w:w="4503" w:type="dxa"/>
            <w:shd w:val="clear" w:color="auto" w:fill="E6E6E6"/>
          </w:tcPr>
          <w:p w:rsidR="0030579A" w:rsidRPr="00023A41" w:rsidRDefault="0030579A" w:rsidP="00330879">
            <w:pPr>
              <w:pStyle w:val="OTRTableHead"/>
              <w:widowControl w:val="0"/>
              <w:rPr>
                <w:sz w:val="22"/>
              </w:rPr>
            </w:pPr>
            <w:r w:rsidRPr="00023A41">
              <w:rPr>
                <w:sz w:val="22"/>
              </w:rPr>
              <w:t>Отправитель</w:t>
            </w:r>
          </w:p>
        </w:tc>
        <w:tc>
          <w:tcPr>
            <w:tcW w:w="3543" w:type="dxa"/>
            <w:shd w:val="clear" w:color="auto" w:fill="E6E6E6"/>
          </w:tcPr>
          <w:p w:rsidR="0030579A" w:rsidRPr="00023A41" w:rsidRDefault="0030579A" w:rsidP="00330879">
            <w:pPr>
              <w:pStyle w:val="OTRTableHead"/>
              <w:widowControl w:val="0"/>
              <w:rPr>
                <w:sz w:val="22"/>
              </w:rPr>
            </w:pPr>
            <w:r w:rsidRPr="00023A41">
              <w:rPr>
                <w:sz w:val="22"/>
              </w:rPr>
              <w:t>Получатель</w:t>
            </w:r>
          </w:p>
        </w:tc>
        <w:tc>
          <w:tcPr>
            <w:tcW w:w="1560" w:type="dxa"/>
            <w:shd w:val="clear" w:color="auto" w:fill="E6E6E6"/>
          </w:tcPr>
          <w:p w:rsidR="0030579A" w:rsidRPr="00023A41" w:rsidRDefault="0030579A" w:rsidP="00330879">
            <w:pPr>
              <w:pStyle w:val="OTRTableHead"/>
              <w:widowControl w:val="0"/>
              <w:rPr>
                <w:sz w:val="22"/>
              </w:rPr>
            </w:pPr>
            <w:r w:rsidRPr="00023A41">
              <w:rPr>
                <w:sz w:val="22"/>
              </w:rPr>
              <w:t>Примечание</w:t>
            </w:r>
          </w:p>
        </w:tc>
      </w:tr>
      <w:tr w:rsidR="0030579A" w:rsidRPr="00023A41" w:rsidTr="00330879">
        <w:tc>
          <w:tcPr>
            <w:tcW w:w="45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ГРБС, подведомственный ГРБС ПБС которому вышестоящим ГРБС переданы полномочия по заключению соглашения</w:t>
            </w:r>
          </w:p>
        </w:tc>
        <w:tc>
          <w:tcPr>
            <w:tcW w:w="354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ОрФК</w:t>
            </w:r>
          </w:p>
        </w:tc>
        <w:tc>
          <w:tcPr>
            <w:tcW w:w="1560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</w:tr>
    </w:tbl>
    <w:p w:rsidR="0030579A" w:rsidRPr="00023A41" w:rsidRDefault="0030579A" w:rsidP="00301961">
      <w:pPr>
        <w:pStyle w:val="Heading3"/>
        <w:numPr>
          <w:ilvl w:val="2"/>
          <w:numId w:val="12"/>
        </w:numPr>
      </w:pPr>
      <w:bookmarkStart w:id="2" w:name="_Toc389149651"/>
      <w:r w:rsidRPr="00023A41">
        <w:rPr>
          <w:lang/>
        </w:rPr>
        <w:t xml:space="preserve"> </w:t>
      </w:r>
      <w:r w:rsidRPr="00023A41">
        <w:t>Описание полей документа</w:t>
      </w:r>
      <w:bookmarkEnd w:id="2"/>
    </w:p>
    <w:p w:rsidR="0030579A" w:rsidRPr="00023A41" w:rsidRDefault="0030579A" w:rsidP="00301961">
      <w:pPr>
        <w:pStyle w:val="OTRTableTitle"/>
      </w:pPr>
      <w:r w:rsidRPr="00023A41">
        <w:t>Описание полей документа «Сведения о соглашении»</w:t>
      </w:r>
    </w:p>
    <w:tbl>
      <w:tblPr>
        <w:tblW w:w="9656" w:type="dxa"/>
        <w:tblInd w:w="-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2"/>
        <w:gridCol w:w="1791"/>
        <w:gridCol w:w="1973"/>
        <w:gridCol w:w="1199"/>
        <w:gridCol w:w="778"/>
        <w:gridCol w:w="1077"/>
        <w:gridCol w:w="15"/>
        <w:gridCol w:w="11"/>
        <w:gridCol w:w="2689"/>
        <w:gridCol w:w="11"/>
      </w:tblGrid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  <w:shd w:val="clear" w:color="auto" w:fill="BFBFBF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</w:rPr>
              <w:t>Описание бл</w:t>
            </w:r>
            <w:r w:rsidRPr="00023A41">
              <w:rPr>
                <w:rFonts w:ascii="Times New Roman" w:hAnsi="Times New Roman"/>
                <w:b/>
              </w:rPr>
              <w:t>о</w:t>
            </w:r>
            <w:r w:rsidRPr="00023A41">
              <w:rPr>
                <w:rFonts w:ascii="Times New Roman" w:hAnsi="Times New Roman"/>
                <w:b/>
              </w:rPr>
              <w:t>ка/поля</w:t>
            </w:r>
          </w:p>
        </w:tc>
        <w:tc>
          <w:tcPr>
            <w:tcW w:w="1973" w:type="dxa"/>
            <w:shd w:val="clear" w:color="auto" w:fill="BFBFBF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</w:rPr>
              <w:t>Имя блока/поля</w:t>
            </w:r>
          </w:p>
        </w:tc>
        <w:tc>
          <w:tcPr>
            <w:tcW w:w="1199" w:type="dxa"/>
            <w:shd w:val="clear" w:color="auto" w:fill="BFBFBF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</w:rPr>
              <w:t>Тип</w:t>
            </w:r>
          </w:p>
        </w:tc>
        <w:tc>
          <w:tcPr>
            <w:tcW w:w="778" w:type="dxa"/>
            <w:shd w:val="clear" w:color="auto" w:fill="BFBFBF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</w:rPr>
              <w:t>Длина</w:t>
            </w:r>
          </w:p>
        </w:tc>
        <w:tc>
          <w:tcPr>
            <w:tcW w:w="1103" w:type="dxa"/>
            <w:gridSpan w:val="3"/>
            <w:shd w:val="clear" w:color="auto" w:fill="BFBFBF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</w:rPr>
              <w:t>Обяз</w:t>
            </w:r>
            <w:r w:rsidRPr="00023A41">
              <w:rPr>
                <w:rFonts w:ascii="Times New Roman" w:hAnsi="Times New Roman"/>
                <w:b/>
              </w:rPr>
              <w:t>а</w:t>
            </w:r>
            <w:r w:rsidRPr="00023A41">
              <w:rPr>
                <w:rFonts w:ascii="Times New Roman" w:hAnsi="Times New Roman"/>
                <w:b/>
              </w:rPr>
              <w:t>тел</w:t>
            </w:r>
            <w:r w:rsidRPr="00023A41">
              <w:rPr>
                <w:rFonts w:ascii="Times New Roman" w:hAnsi="Times New Roman"/>
                <w:b/>
              </w:rPr>
              <w:t>ь</w:t>
            </w:r>
            <w:r w:rsidRPr="00023A41">
              <w:rPr>
                <w:rFonts w:ascii="Times New Roman" w:hAnsi="Times New Roman"/>
                <w:b/>
              </w:rPr>
              <w:t>ность</w:t>
            </w:r>
          </w:p>
        </w:tc>
        <w:tc>
          <w:tcPr>
            <w:tcW w:w="2689" w:type="dxa"/>
            <w:shd w:val="clear" w:color="auto" w:fill="BFBFBF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</w:rPr>
              <w:t>Примечание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Почтовая и</w:t>
            </w:r>
            <w:r w:rsidRPr="00023A41">
              <w:rPr>
                <w:rFonts w:ascii="Times New Roman" w:hAnsi="Times New Roman"/>
                <w:b/>
                <w:i/>
              </w:rPr>
              <w:t>н</w:t>
            </w:r>
            <w:r w:rsidRPr="00023A41">
              <w:rPr>
                <w:rFonts w:ascii="Times New Roman" w:hAnsi="Times New Roman"/>
                <w:b/>
                <w:i/>
              </w:rPr>
              <w:t>формация об отправителе файла</w:t>
            </w:r>
          </w:p>
        </w:tc>
        <w:tc>
          <w:tcPr>
            <w:tcW w:w="1973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FROM</w:t>
            </w:r>
          </w:p>
        </w:tc>
        <w:tc>
          <w:tcPr>
            <w:tcW w:w="1199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778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103" w:type="dxa"/>
            <w:gridSpan w:val="3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Да</w:t>
            </w:r>
          </w:p>
        </w:tc>
        <w:tc>
          <w:tcPr>
            <w:tcW w:w="2689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Уровень бюджета клиента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BUDG_LEVEL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 1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Уровень бюджета приним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ет следующие значения: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1 - «федеральный бюджет»;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2 - «бюджет субъекта РФ»;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3 - «местный бюджет»;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4 - «бюджет ГВФ РФ»;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5 - «бюджет ТГВФ»;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6  - «средства ЮЛ».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Заполняется в случае пер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дачи документа от клиента в ОрФК.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клиента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KOD_UBP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 5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значении поля BUDG_LEVEL =  «1» з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полняется в соответствии со Сводным реестром. Если значение поля BUDG_LEVEL =  «6», з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полняется в соответствии с регистрационными данн</w:t>
            </w:r>
            <w:r w:rsidRPr="00023A41">
              <w:rPr>
                <w:rFonts w:ascii="Times New Roman" w:hAnsi="Times New Roman"/>
              </w:rPr>
              <w:t>ы</w:t>
            </w:r>
            <w:r w:rsidRPr="00023A41">
              <w:rPr>
                <w:rFonts w:ascii="Times New Roman" w:hAnsi="Times New Roman"/>
              </w:rPr>
              <w:t>ми присвоенными ОрФК. При остальных значениях кода уровня бюджета з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полняется в соответствии с ПУБП.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Заполняется в случае пер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дачи документа от клиента в ОрФК.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клиента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NAME_UBP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 2000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Полное наименование кл</w:t>
            </w:r>
            <w:r w:rsidRPr="00023A41">
              <w:rPr>
                <w:rFonts w:ascii="Times New Roman" w:hAnsi="Times New Roman"/>
              </w:rPr>
              <w:t>и</w:t>
            </w:r>
            <w:r w:rsidRPr="00023A41">
              <w:rPr>
                <w:rFonts w:ascii="Times New Roman" w:hAnsi="Times New Roman"/>
              </w:rPr>
              <w:t>ента. При значении поля BUDG_LEVEL =  «1» з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полняется в соответствии со Сводным реестром. Если значение поля BUDG_LEVEL =  «6», з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полняется в соответствии с регистрационными данн</w:t>
            </w:r>
            <w:r w:rsidRPr="00023A41">
              <w:rPr>
                <w:rFonts w:ascii="Times New Roman" w:hAnsi="Times New Roman"/>
              </w:rPr>
              <w:t>ы</w:t>
            </w:r>
            <w:r w:rsidRPr="00023A41">
              <w:rPr>
                <w:rFonts w:ascii="Times New Roman" w:hAnsi="Times New Roman"/>
              </w:rPr>
              <w:t>ми присвоенными ОрФК. При остальных значениях кода уровня бюджета з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полняется в соответствии с ПУБП.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Заполняется в случае пер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дачи документа от клиента в ОрФК.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ОрФК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KOD_TOFK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 4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Заполняется в соответствии с централизованным спр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вочником ФК в случае п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редачи документа от ОрФК клиенту.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ОрФК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NAME_TOFK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 2000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Полное наименование ОрФК. Заполняется в соо</w:t>
            </w:r>
            <w:r w:rsidRPr="00023A41">
              <w:rPr>
                <w:rFonts w:ascii="Times New Roman" w:hAnsi="Times New Roman"/>
              </w:rPr>
              <w:t>т</w:t>
            </w:r>
            <w:r w:rsidRPr="00023A41">
              <w:rPr>
                <w:rFonts w:ascii="Times New Roman" w:hAnsi="Times New Roman"/>
              </w:rPr>
              <w:t>ветствии с централизова</w:t>
            </w:r>
            <w:r w:rsidRPr="00023A41">
              <w:rPr>
                <w:rFonts w:ascii="Times New Roman" w:hAnsi="Times New Roman"/>
              </w:rPr>
              <w:t>н</w:t>
            </w:r>
            <w:r w:rsidRPr="00023A41">
              <w:rPr>
                <w:rFonts w:ascii="Times New Roman" w:hAnsi="Times New Roman"/>
              </w:rPr>
              <w:t>ным справочником ФК в случае передачи документа от ОрФК клиенту.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Почтовая информация о п</w:t>
            </w:r>
            <w:r w:rsidRPr="00023A41">
              <w:rPr>
                <w:rFonts w:ascii="Times New Roman" w:hAnsi="Times New Roman"/>
                <w:b/>
                <w:i/>
              </w:rPr>
              <w:t>о</w:t>
            </w:r>
            <w:r w:rsidRPr="00023A41">
              <w:rPr>
                <w:rFonts w:ascii="Times New Roman" w:hAnsi="Times New Roman"/>
                <w:b/>
                <w:i/>
              </w:rPr>
              <w:t>лучателе файла</w:t>
            </w:r>
          </w:p>
        </w:tc>
        <w:tc>
          <w:tcPr>
            <w:tcW w:w="1973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TO</w:t>
            </w:r>
          </w:p>
        </w:tc>
        <w:tc>
          <w:tcPr>
            <w:tcW w:w="1199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778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103" w:type="dxa"/>
            <w:gridSpan w:val="3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Да</w:t>
            </w:r>
          </w:p>
        </w:tc>
        <w:tc>
          <w:tcPr>
            <w:tcW w:w="2689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Уровень бюджета клиента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BUDG_LEVEL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 1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Уровень бюджета приним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ет следующие значения: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1 - «федеральный бюджет»;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2 - «бюджет субъекта РФ»;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3 - «местный бюджет»;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4 - «бюджет ГВФ РФ»;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5 - «бюджет ТГВФ»;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6 - «средства ЮЛ».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Заполняется в случае пер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дачи документа от ОрФК клиенту.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клиента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KOD_UBP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 5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Клиента. При значении поля BUDG_LEVEL =  «1» заполняется в соответствии со Сводным реестром. Если значение поля BUDG_LEVEL =  «6», з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полняется в соответствии с регистрационными данн</w:t>
            </w:r>
            <w:r w:rsidRPr="00023A41">
              <w:rPr>
                <w:rFonts w:ascii="Times New Roman" w:hAnsi="Times New Roman"/>
              </w:rPr>
              <w:t>ы</w:t>
            </w:r>
            <w:r w:rsidRPr="00023A41">
              <w:rPr>
                <w:rFonts w:ascii="Times New Roman" w:hAnsi="Times New Roman"/>
              </w:rPr>
              <w:t>ми присвоенными ОрФК. При остальных значениях кода уровня бюджета з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полняется в соответствии с ПУБП.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Заполняется в случае пер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дачи документа от ОрФК клиенту.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клиента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NAME_UBP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 2000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Полное наименование кл</w:t>
            </w:r>
            <w:r w:rsidRPr="00023A41">
              <w:rPr>
                <w:rFonts w:ascii="Times New Roman" w:hAnsi="Times New Roman"/>
              </w:rPr>
              <w:t>и</w:t>
            </w:r>
            <w:r w:rsidRPr="00023A41">
              <w:rPr>
                <w:rFonts w:ascii="Times New Roman" w:hAnsi="Times New Roman"/>
              </w:rPr>
              <w:t>ента. При значении поля BUDG_LEVEL =  «1» з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полняется в соответствии со Сводным реестром. Если значение поля BUDG_LEVEL =  «6», з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полняется в соответствии с регистрационными данн</w:t>
            </w:r>
            <w:r w:rsidRPr="00023A41">
              <w:rPr>
                <w:rFonts w:ascii="Times New Roman" w:hAnsi="Times New Roman"/>
              </w:rPr>
              <w:t>ы</w:t>
            </w:r>
            <w:r w:rsidRPr="00023A41">
              <w:rPr>
                <w:rFonts w:ascii="Times New Roman" w:hAnsi="Times New Roman"/>
              </w:rPr>
              <w:t>ми присвоенными ОрФК. При остальных значениях кода уровня бюджета з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полняется в соответствии с ПУБП.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Заполняется в случае пер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дачи документа от ОрФК клиенту.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ОрФК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KOD_TOFK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 4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Заполняется в соответствии с централизованным спр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вочником ФК в случае передачи документа от клие</w:t>
            </w:r>
            <w:r w:rsidRPr="00023A41">
              <w:rPr>
                <w:rFonts w:ascii="Times New Roman" w:hAnsi="Times New Roman"/>
              </w:rPr>
              <w:t>н</w:t>
            </w:r>
            <w:r w:rsidRPr="00023A41">
              <w:rPr>
                <w:rFonts w:ascii="Times New Roman" w:hAnsi="Times New Roman"/>
              </w:rPr>
              <w:t>та в ОрФК.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ОрФК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NAME_TOFK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 2000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Полное наименование ОрФК. Заполняется в соо</w:t>
            </w:r>
            <w:r w:rsidRPr="00023A41">
              <w:rPr>
                <w:rFonts w:ascii="Times New Roman" w:hAnsi="Times New Roman"/>
              </w:rPr>
              <w:t>т</w:t>
            </w:r>
            <w:r w:rsidRPr="00023A41">
              <w:rPr>
                <w:rFonts w:ascii="Times New Roman" w:hAnsi="Times New Roman"/>
              </w:rPr>
              <w:t>ветствии с централизова</w:t>
            </w:r>
            <w:r w:rsidRPr="00023A41">
              <w:rPr>
                <w:rFonts w:ascii="Times New Roman" w:hAnsi="Times New Roman"/>
              </w:rPr>
              <w:t>н</w:t>
            </w:r>
            <w:r w:rsidRPr="00023A41">
              <w:rPr>
                <w:rFonts w:ascii="Times New Roman" w:hAnsi="Times New Roman"/>
              </w:rPr>
              <w:t>ным справочником ФК в случае передачи документа от клиента в ОрФК.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Общая информация о соглашении</w:t>
            </w:r>
          </w:p>
        </w:tc>
        <w:tc>
          <w:tcPr>
            <w:tcW w:w="1973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  <w:lang w:val="en-US"/>
              </w:rPr>
              <w:t>CI</w:t>
            </w:r>
          </w:p>
        </w:tc>
        <w:tc>
          <w:tcPr>
            <w:tcW w:w="1199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778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103" w:type="dxa"/>
            <w:gridSpan w:val="3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Да</w:t>
            </w:r>
          </w:p>
        </w:tc>
        <w:tc>
          <w:tcPr>
            <w:tcW w:w="2689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  <w:shd w:val="clear" w:color="auto" w:fill="FFFFFF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Глобальный ун</w:t>
            </w:r>
            <w:r w:rsidRPr="00023A41">
              <w:rPr>
                <w:rFonts w:ascii="Times New Roman" w:hAnsi="Times New Roman"/>
              </w:rPr>
              <w:t>и</w:t>
            </w:r>
            <w:r w:rsidRPr="00023A41">
              <w:rPr>
                <w:rFonts w:ascii="Times New Roman" w:hAnsi="Times New Roman"/>
              </w:rPr>
              <w:t>кальный идент</w:t>
            </w:r>
            <w:r w:rsidRPr="00023A41">
              <w:rPr>
                <w:rFonts w:ascii="Times New Roman" w:hAnsi="Times New Roman"/>
              </w:rPr>
              <w:t>и</w:t>
            </w:r>
            <w:r w:rsidRPr="00023A41">
              <w:rPr>
                <w:rFonts w:ascii="Times New Roman" w:hAnsi="Times New Roman"/>
              </w:rPr>
              <w:t>фикатор</w:t>
            </w:r>
          </w:p>
        </w:tc>
        <w:tc>
          <w:tcPr>
            <w:tcW w:w="1973" w:type="dxa"/>
            <w:shd w:val="clear" w:color="auto" w:fill="FFFFFF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GUID_FK</w:t>
            </w:r>
          </w:p>
        </w:tc>
        <w:tc>
          <w:tcPr>
            <w:tcW w:w="1199" w:type="dxa"/>
            <w:shd w:val="clear" w:color="auto" w:fill="FFFFFF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GUID</w:t>
            </w:r>
          </w:p>
        </w:tc>
        <w:tc>
          <w:tcPr>
            <w:tcW w:w="778" w:type="dxa"/>
            <w:shd w:val="clear" w:color="auto" w:fill="FFFFFF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103" w:type="dxa"/>
            <w:gridSpan w:val="3"/>
            <w:shd w:val="clear" w:color="auto" w:fill="FFFFFF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  <w:shd w:val="clear" w:color="auto" w:fill="FFFFFF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Заполняется ОрФК в случае отсутствия значения, пр</w:t>
            </w:r>
            <w:r w:rsidRPr="00023A41">
              <w:rPr>
                <w:rFonts w:ascii="Times New Roman" w:hAnsi="Times New Roman"/>
              </w:rPr>
              <w:t>и</w:t>
            </w:r>
            <w:r w:rsidRPr="00023A41">
              <w:rPr>
                <w:rFonts w:ascii="Times New Roman" w:hAnsi="Times New Roman"/>
              </w:rPr>
              <w:t>своенного клиентом.</w:t>
            </w:r>
          </w:p>
        </w:tc>
      </w:tr>
      <w:tr w:rsidR="0030579A" w:rsidRPr="00023A41" w:rsidTr="00330879">
        <w:tblPrEx>
          <w:tblLook w:val="04A0"/>
        </w:tblPrEx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Номер документа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NOM_DOC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&lt;=50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Номер документа «Сведения о соглашении».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30579A" w:rsidRPr="00023A41" w:rsidTr="00330879">
        <w:tblPrEx>
          <w:tblLook w:val="04A0"/>
        </w:tblPrEx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 составл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ния документа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DATE_DOC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DATE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 составления документа «Сведения о соглашении».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  <w:tcMar>
              <w:left w:w="108" w:type="dxa"/>
              <w:right w:w="108" w:type="dxa"/>
            </w:tcMar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вида соглашения (договора, нормативно-правового акта)</w:t>
            </w:r>
          </w:p>
        </w:tc>
        <w:tc>
          <w:tcPr>
            <w:tcW w:w="1973" w:type="dxa"/>
            <w:tcMar>
              <w:left w:w="108" w:type="dxa"/>
              <w:right w:w="10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CODE_AGR</w:t>
            </w:r>
          </w:p>
        </w:tc>
        <w:tc>
          <w:tcPr>
            <w:tcW w:w="1199" w:type="dxa"/>
            <w:tcMar>
              <w:left w:w="108" w:type="dxa"/>
              <w:right w:w="10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108" w:type="dxa"/>
              <w:right w:w="108" w:type="dxa"/>
            </w:tcMar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3</w:t>
            </w:r>
          </w:p>
        </w:tc>
        <w:tc>
          <w:tcPr>
            <w:tcW w:w="1103" w:type="dxa"/>
            <w:gridSpan w:val="3"/>
            <w:tcMar>
              <w:left w:w="108" w:type="dxa"/>
              <w:right w:w="108" w:type="dxa"/>
            </w:tcMar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  <w:tcMar>
              <w:left w:w="108" w:type="dxa"/>
              <w:right w:w="108" w:type="dxa"/>
            </w:tcMar>
          </w:tcPr>
          <w:p w:rsidR="0030579A" w:rsidRPr="00023A41" w:rsidRDefault="0030579A" w:rsidP="00330879">
            <w:pPr>
              <w:pStyle w:val="otrtablenormal"/>
              <w:rPr>
                <w:rFonts w:ascii="Times New Roman" w:hAnsi="Times New Roman"/>
                <w:sz w:val="22"/>
              </w:rPr>
            </w:pPr>
            <w:r w:rsidRPr="00023A41">
              <w:rPr>
                <w:rFonts w:ascii="Times New Roman" w:hAnsi="Times New Roman"/>
                <w:sz w:val="22"/>
              </w:rPr>
              <w:t>Код вида соглашения (договора, нормативно-правового акта). Допустимые значения:</w:t>
            </w:r>
          </w:p>
          <w:p w:rsidR="0030579A" w:rsidRPr="00023A41" w:rsidRDefault="0030579A" w:rsidP="00330879">
            <w:pPr>
              <w:pStyle w:val="otrtablenormal"/>
              <w:rPr>
                <w:rFonts w:ascii="Times New Roman" w:hAnsi="Times New Roman"/>
                <w:sz w:val="22"/>
              </w:rPr>
            </w:pPr>
            <w:r w:rsidRPr="00023A41">
              <w:rPr>
                <w:rFonts w:ascii="Times New Roman" w:hAnsi="Times New Roman"/>
                <w:sz w:val="22"/>
              </w:rPr>
              <w:t>- «121» – Соглашения (договора), заключенные ГРБС о предоставлении субсидий из федерального бюджета;</w:t>
            </w:r>
          </w:p>
          <w:p w:rsidR="0030579A" w:rsidRPr="00023A41" w:rsidRDefault="0030579A" w:rsidP="00330879">
            <w:pPr>
              <w:pStyle w:val="otrtablenormal"/>
              <w:rPr>
                <w:rFonts w:ascii="Times New Roman" w:hAnsi="Times New Roman"/>
                <w:sz w:val="22"/>
              </w:rPr>
            </w:pPr>
            <w:r w:rsidRPr="00023A41">
              <w:rPr>
                <w:rFonts w:ascii="Times New Roman" w:hAnsi="Times New Roman"/>
                <w:sz w:val="22"/>
              </w:rPr>
              <w:t>- «122» – Соглашения (договора), заключенные между юридическими лицами и третьими лицами;</w:t>
            </w:r>
          </w:p>
          <w:p w:rsidR="0030579A" w:rsidRPr="00023A41" w:rsidRDefault="0030579A" w:rsidP="00330879">
            <w:pPr>
              <w:rPr>
                <w:rFonts w:ascii="Times New Roman" w:hAnsi="Times New Roman"/>
                <w:lang w:val="en-US"/>
              </w:rPr>
            </w:pPr>
            <w:r w:rsidRPr="00023A41">
              <w:rPr>
                <w:rFonts w:ascii="Times New Roman" w:hAnsi="Times New Roman"/>
              </w:rPr>
              <w:t>- «130» – Нормативно-правовой акт.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  <w:tcMar>
              <w:left w:w="108" w:type="dxa"/>
              <w:right w:w="108" w:type="dxa"/>
            </w:tcMar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вида соглашения (договора, нормативно-правового акта)</w:t>
            </w:r>
          </w:p>
        </w:tc>
        <w:tc>
          <w:tcPr>
            <w:tcW w:w="1973" w:type="dxa"/>
            <w:tcMar>
              <w:left w:w="108" w:type="dxa"/>
              <w:right w:w="10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NAME_AGR</w:t>
            </w:r>
          </w:p>
        </w:tc>
        <w:tc>
          <w:tcPr>
            <w:tcW w:w="1199" w:type="dxa"/>
            <w:tcMar>
              <w:left w:w="108" w:type="dxa"/>
              <w:right w:w="10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108" w:type="dxa"/>
              <w:right w:w="108" w:type="dxa"/>
            </w:tcMar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2000</w:t>
            </w:r>
          </w:p>
        </w:tc>
        <w:tc>
          <w:tcPr>
            <w:tcW w:w="1103" w:type="dxa"/>
            <w:gridSpan w:val="3"/>
            <w:tcMar>
              <w:left w:w="108" w:type="dxa"/>
              <w:right w:w="108" w:type="dxa"/>
            </w:tcMar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  <w:tcMar>
              <w:left w:w="108" w:type="dxa"/>
              <w:right w:w="108" w:type="dxa"/>
            </w:tcMar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вида соглашения (договора, нормативно-правового акта).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Реестровый номер соглашения 1-го уровня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REG_NUM_AGR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14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Реестровый номер соглашения 1-го уровня.</w:t>
            </w:r>
          </w:p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Заполняется обязательно при указании в реквизите «CODE_AGR» значения «122», в остальных случаях не заполняется.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Номер соглашения (договора), нормативно- правового акта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NUM_AGR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45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Указывается  номер соглашения (договора), нормативноправового акта.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В случае отсутствия номера указывается значение «б/н».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 заключ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ния соглашения (договора), дата принятия нормативно-правового акта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DATE_AGR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DATE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Указывается дата з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ключения соглашения (договора), дата пр</w:t>
            </w:r>
            <w:r w:rsidRPr="00023A41">
              <w:rPr>
                <w:rFonts w:ascii="Times New Roman" w:hAnsi="Times New Roman"/>
              </w:rPr>
              <w:t>и</w:t>
            </w:r>
            <w:r w:rsidRPr="00023A41">
              <w:rPr>
                <w:rFonts w:ascii="Times New Roman" w:hAnsi="Times New Roman"/>
              </w:rPr>
              <w:t>нятия нормативно-правового акта.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 вступления в силу соглашения (договора)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DATE_START_AGR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DATE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 вступления в силу соглашения (дог</w:t>
            </w:r>
            <w:r w:rsidRPr="00023A41">
              <w:rPr>
                <w:rFonts w:ascii="Times New Roman" w:hAnsi="Times New Roman"/>
              </w:rPr>
              <w:t>о</w:t>
            </w:r>
            <w:r w:rsidRPr="00023A41">
              <w:rPr>
                <w:rFonts w:ascii="Times New Roman" w:hAnsi="Times New Roman"/>
              </w:rPr>
              <w:t>вора).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Заполняется обязательно при указании в реквизите «CODE_AGR» значения «121» или «122», в остальных случаях не заполняется.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 окончания действия соглашения (договора), нормативно-правового акта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DATE_END_AGR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DATE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 окончания дейс</w:t>
            </w:r>
            <w:r w:rsidRPr="00023A41">
              <w:rPr>
                <w:rFonts w:ascii="Times New Roman" w:hAnsi="Times New Roman"/>
              </w:rPr>
              <w:t>т</w:t>
            </w:r>
            <w:r w:rsidRPr="00023A41">
              <w:rPr>
                <w:rFonts w:ascii="Times New Roman" w:hAnsi="Times New Roman"/>
              </w:rPr>
              <w:t>вия соглашения (дог</w:t>
            </w:r>
            <w:r w:rsidRPr="00023A41">
              <w:rPr>
                <w:rFonts w:ascii="Times New Roman" w:hAnsi="Times New Roman"/>
              </w:rPr>
              <w:t>о</w:t>
            </w:r>
            <w:r w:rsidRPr="00023A41">
              <w:rPr>
                <w:rFonts w:ascii="Times New Roman" w:hAnsi="Times New Roman"/>
              </w:rPr>
              <w:t>вора), нормативно-правового акта.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даты окончания срока действия нормативно-правового акта указывается значение «01.01.2999».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нормативно-правового акта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NAME_ACT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2000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норм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тивно-правового акта.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Заполняется обязательно при  указании в реквизите «NAME_AGR» значения «130», в остальных случаях не заполняется.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Номер регистрации в Минюсте РФ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NUM_REG_MJ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100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Номер регистрации в Минюсте РФ.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Заполняется обязательно при  указании в реквизите «NAME_AGR» значения «130», в остальных случаях не заполняется.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 регистрации в Минюсте РФ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DATE_REG_MJ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DATE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 регистрации в Минюсте РФ.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Заполняется обязательно при  указании в реквизите «NAME_AGR» значения «130», в остальных случаях не заполняется.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 (размер) субсидии в валюте соглашения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SUMM_SUB_CUR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Указывается Сумма  (размер) субсидии в валюте соглашения.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валюты по ОКВ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CODE_CUR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3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Указывается цифровой код валюты по ОКВ.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валюты по ОКВ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NAME_CUR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2000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Указывается наимен</w:t>
            </w:r>
            <w:r w:rsidRPr="00023A41">
              <w:rPr>
                <w:rFonts w:ascii="Times New Roman" w:hAnsi="Times New Roman"/>
              </w:rPr>
              <w:t>о</w:t>
            </w:r>
            <w:r w:rsidRPr="00023A41">
              <w:rPr>
                <w:rFonts w:ascii="Times New Roman" w:hAnsi="Times New Roman"/>
              </w:rPr>
              <w:t>вание валюты по ОКВ.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Курс иностранной валюты по отношению к рублю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RATE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NUMBER4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Курс иностранной в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люты по отношению к рублю.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 (размер) субсидии в ру</w:t>
            </w:r>
            <w:r w:rsidRPr="00023A41">
              <w:rPr>
                <w:rFonts w:ascii="Times New Roman" w:hAnsi="Times New Roman"/>
              </w:rPr>
              <w:t>б</w:t>
            </w:r>
            <w:r w:rsidRPr="00023A41">
              <w:rPr>
                <w:rFonts w:ascii="Times New Roman" w:hAnsi="Times New Roman"/>
              </w:rPr>
              <w:t>лях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SUMM_SUB_RUR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Указывается Сумма  (размер) субсидии в рублях.</w:t>
            </w:r>
          </w:p>
        </w:tc>
      </w:tr>
      <w:tr w:rsidR="0030579A" w:rsidRPr="00023A41" w:rsidTr="00330879">
        <w:tblPrEx>
          <w:tblLook w:val="04A0"/>
        </w:tblPrEx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ФИО руководителя ГРБС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DOL_RUK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240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ФИО руководителя ГРБС/подведомственного ГРБС ПБС.</w:t>
            </w:r>
          </w:p>
        </w:tc>
      </w:tr>
      <w:tr w:rsidR="0030579A" w:rsidRPr="00023A41" w:rsidTr="00330879">
        <w:tblPrEx>
          <w:tblLook w:val="04A0"/>
        </w:tblPrEx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Должность руководителя ГРБС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NAME_RUK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240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Должность руководителя ГРБС/подведомственного ГРБС ПБС которому переданы полномочия по заключению соглашения.</w:t>
            </w:r>
          </w:p>
        </w:tc>
      </w:tr>
      <w:tr w:rsidR="0030579A" w:rsidRPr="00023A41" w:rsidTr="00330879">
        <w:tblPrEx>
          <w:tblLook w:val="04A0"/>
        </w:tblPrEx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 подписания документа руководителем ГРБС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DATE_POD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DATE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 подписания документа руководителем ГРБС/подведомственного ГРБС ПБС которому переданы полномочия по заключению соглашения.</w:t>
            </w:r>
          </w:p>
        </w:tc>
      </w:tr>
      <w:tr w:rsidR="0030579A" w:rsidRPr="00023A41" w:rsidTr="00330879">
        <w:tblPrEx>
          <w:tblLook w:val="04A0"/>
        </w:tblPrEx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ФИО ответственного исполнителя ГРБС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DOL_ISP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240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ФИО ответственного исполнителя ГРБС/подведомственного ГРБС ПБС которому переданы полномочия по заключению соглашения.</w:t>
            </w:r>
          </w:p>
        </w:tc>
      </w:tr>
      <w:tr w:rsidR="0030579A" w:rsidRPr="00023A41" w:rsidTr="00330879">
        <w:tblPrEx>
          <w:tblLook w:val="04A0"/>
        </w:tblPrEx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Должность ответственного исполнителя ГРБС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NAME_ISP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240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Должность ответственного исполнителя ГРБС/подведомственного ГРБС ПБС которому переданы полномочия по заключению соглашения.</w:t>
            </w:r>
          </w:p>
        </w:tc>
      </w:tr>
      <w:tr w:rsidR="0030579A" w:rsidRPr="00023A41" w:rsidTr="00330879">
        <w:tblPrEx>
          <w:tblLook w:val="04A0"/>
        </w:tblPrEx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 подписания документа ответственным исполнителем ГРБС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DATE_POD_ISP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DATE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 подписания документа ответственным исполнителем ГРБС/подведомственного ГРБС ПБС которому переданы полномочия по заключению соглашения.</w:t>
            </w:r>
          </w:p>
        </w:tc>
      </w:tr>
      <w:tr w:rsidR="0030579A" w:rsidRPr="00023A41" w:rsidTr="009F7D88"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</w:rPr>
              <w:t>Номер реестровой записи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 xml:space="preserve">NOM_RS 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</w:rPr>
              <w:t>=11</w:t>
            </w:r>
          </w:p>
        </w:tc>
        <w:tc>
          <w:tcPr>
            <w:tcW w:w="1077" w:type="dxa"/>
          </w:tcPr>
          <w:p w:rsidR="0030579A" w:rsidRPr="0091717B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2726" w:type="dxa"/>
            <w:gridSpan w:val="4"/>
          </w:tcPr>
          <w:p w:rsidR="0030579A" w:rsidRPr="00261087" w:rsidRDefault="0030579A" w:rsidP="00261087">
            <w:pPr>
              <w:spacing w:before="60" w:after="60"/>
              <w:rPr>
                <w:rFonts w:ascii="Times New Roman" w:hAnsi="Times New Roman"/>
              </w:rPr>
            </w:pPr>
            <w:r w:rsidRPr="00261087">
              <w:rPr>
                <w:rFonts w:ascii="Times New Roman" w:hAnsi="Times New Roman"/>
              </w:rPr>
              <w:t xml:space="preserve">Номер реестровой записи, присвоенный МОУ ФК при включении в реестр </w:t>
            </w:r>
          </w:p>
          <w:p w:rsidR="0030579A" w:rsidRPr="00261087" w:rsidRDefault="0030579A" w:rsidP="00261087">
            <w:pPr>
              <w:spacing w:before="60" w:after="60"/>
              <w:rPr>
                <w:rFonts w:ascii="Times New Roman" w:hAnsi="Times New Roman"/>
              </w:rPr>
            </w:pPr>
            <w:r w:rsidRPr="00261087">
              <w:rPr>
                <w:rFonts w:ascii="Times New Roman" w:hAnsi="Times New Roman"/>
              </w:rPr>
              <w:t xml:space="preserve">соглашений. </w:t>
            </w:r>
            <w:r w:rsidRPr="00023A41">
              <w:rPr>
                <w:rFonts w:ascii="Times New Roman" w:hAnsi="Times New Roman"/>
              </w:rPr>
              <w:t>Служебное поле,  заполняется ОрФК.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30579A" w:rsidRPr="00023A41" w:rsidTr="009F7D88"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Порядковый номер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lang w:val="en-US"/>
              </w:rPr>
            </w:pPr>
            <w:r w:rsidRPr="00023A41">
              <w:rPr>
                <w:rFonts w:ascii="Times New Roman" w:hAnsi="Times New Roman"/>
                <w:lang w:val="en-US"/>
              </w:rPr>
              <w:t>NOM_PP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=3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Порядковый номер документа в реестровой записи, присвоенный документу «Сведения об изменении соглаш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ния».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Служебное поле,  заполняется ОрФК.</w:t>
            </w:r>
          </w:p>
        </w:tc>
      </w:tr>
      <w:tr w:rsidR="0030579A" w:rsidRPr="00023A41" w:rsidTr="00330879"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 включения реестрового номера в реестр соглашений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lang w:val="en-US"/>
              </w:rPr>
            </w:pPr>
            <w:r w:rsidRPr="00023A41">
              <w:rPr>
                <w:rFonts w:ascii="Times New Roman" w:hAnsi="Times New Roman"/>
                <w:lang w:val="en-US"/>
              </w:rPr>
              <w:t>DATE_RS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DATA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 включения реестрового номера в реестр соглашений в МОУ ФК.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Служебное поле,  заполняется ОрФК.</w:t>
            </w:r>
          </w:p>
        </w:tc>
      </w:tr>
      <w:tr w:rsidR="0030579A" w:rsidRPr="00023A41" w:rsidTr="00330879"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Номер БО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lang w:val="en-US"/>
              </w:rPr>
            </w:pPr>
            <w:r w:rsidRPr="00023A41">
              <w:rPr>
                <w:rFonts w:ascii="Times New Roman" w:hAnsi="Times New Roman"/>
              </w:rPr>
              <w:t>NOM_BO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=16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Учетный номер принятого на основании сведений о соглашении БО.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Служебное поле,  заполняется ОрФК.</w:t>
            </w:r>
          </w:p>
        </w:tc>
      </w:tr>
      <w:tr w:rsidR="0030579A" w:rsidRPr="00023A41" w:rsidTr="00330879"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 постановки на учет БО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lang w:val="en-US"/>
              </w:rPr>
            </w:pPr>
            <w:r w:rsidRPr="00023A41">
              <w:rPr>
                <w:rFonts w:ascii="Times New Roman" w:hAnsi="Times New Roman"/>
              </w:rPr>
              <w:t>DA</w:t>
            </w:r>
            <w:r w:rsidRPr="00023A41">
              <w:rPr>
                <w:rFonts w:ascii="Times New Roman" w:hAnsi="Times New Roman"/>
                <w:lang w:val="en-US"/>
              </w:rPr>
              <w:t>T</w:t>
            </w:r>
            <w:r w:rsidRPr="00023A41">
              <w:rPr>
                <w:rFonts w:ascii="Times New Roman" w:hAnsi="Times New Roman"/>
              </w:rPr>
              <w:t>E_BO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DATA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 постановки БО на учет.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Служебное поле,  заполняется ОрФК.</w:t>
            </w:r>
          </w:p>
        </w:tc>
      </w:tr>
      <w:tr w:rsidR="0030579A" w:rsidRPr="00023A41" w:rsidTr="00330879">
        <w:tblPrEx>
          <w:tblLook w:val="04A0"/>
        </w:tblPrEx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Должность и</w:t>
            </w:r>
            <w:r w:rsidRPr="00023A41">
              <w:rPr>
                <w:rFonts w:ascii="Times New Roman" w:hAnsi="Times New Roman"/>
              </w:rPr>
              <w:t>с</w:t>
            </w:r>
            <w:r w:rsidRPr="00023A41">
              <w:rPr>
                <w:rFonts w:ascii="Times New Roman" w:hAnsi="Times New Roman"/>
              </w:rPr>
              <w:t>полнителя ОрФК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lang w:val="en-US"/>
              </w:rPr>
            </w:pPr>
            <w:r w:rsidRPr="00023A41">
              <w:rPr>
                <w:rFonts w:ascii="Times New Roman" w:hAnsi="Times New Roman"/>
              </w:rPr>
              <w:t>DOL_ISP</w:t>
            </w:r>
            <w:r w:rsidRPr="00023A41">
              <w:rPr>
                <w:rFonts w:ascii="Times New Roman" w:hAnsi="Times New Roman"/>
                <w:lang w:val="en-US"/>
              </w:rPr>
              <w:t>_FK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100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highlight w:val="green"/>
              </w:rPr>
            </w:pPr>
            <w:r w:rsidRPr="00023A41">
              <w:rPr>
                <w:rFonts w:ascii="Times New Roman" w:hAnsi="Times New Roman"/>
              </w:rPr>
              <w:t>Служебное поле, заполн</w:t>
            </w:r>
            <w:r w:rsidRPr="00023A41">
              <w:rPr>
                <w:rFonts w:ascii="Times New Roman" w:hAnsi="Times New Roman"/>
              </w:rPr>
              <w:t>я</w:t>
            </w:r>
            <w:r w:rsidRPr="00023A41">
              <w:rPr>
                <w:rFonts w:ascii="Times New Roman" w:hAnsi="Times New Roman"/>
              </w:rPr>
              <w:t>ется в ОрФК.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30579A" w:rsidRPr="00023A41" w:rsidTr="00330879">
        <w:tblPrEx>
          <w:tblLook w:val="04A0"/>
        </w:tblPrEx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ФИО исполнит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ля ОрФК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lang w:val="en-US"/>
              </w:rPr>
            </w:pPr>
            <w:r w:rsidRPr="00023A41">
              <w:rPr>
                <w:rFonts w:ascii="Times New Roman" w:hAnsi="Times New Roman"/>
              </w:rPr>
              <w:t>NAME_ISP</w:t>
            </w:r>
            <w:r w:rsidRPr="00023A41">
              <w:rPr>
                <w:rFonts w:ascii="Times New Roman" w:hAnsi="Times New Roman"/>
                <w:lang w:val="en-US"/>
              </w:rPr>
              <w:t>_FK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50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highlight w:val="green"/>
              </w:rPr>
            </w:pPr>
            <w:r w:rsidRPr="00023A41">
              <w:rPr>
                <w:rFonts w:ascii="Times New Roman" w:hAnsi="Times New Roman"/>
              </w:rPr>
              <w:t>Служебное поле, заполн</w:t>
            </w:r>
            <w:r w:rsidRPr="00023A41">
              <w:rPr>
                <w:rFonts w:ascii="Times New Roman" w:hAnsi="Times New Roman"/>
              </w:rPr>
              <w:t>я</w:t>
            </w:r>
            <w:r w:rsidRPr="00023A41">
              <w:rPr>
                <w:rFonts w:ascii="Times New Roman" w:hAnsi="Times New Roman"/>
              </w:rPr>
              <w:t>ется в ОрФК.</w:t>
            </w:r>
          </w:p>
        </w:tc>
      </w:tr>
      <w:tr w:rsidR="0030579A" w:rsidRPr="00023A41" w:rsidTr="00330879">
        <w:tblPrEx>
          <w:tblLook w:val="04A0"/>
        </w:tblPrEx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 подписания исполнителем ОрФК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lang w:val="en-US"/>
              </w:rPr>
            </w:pPr>
            <w:r w:rsidRPr="00023A41">
              <w:rPr>
                <w:rFonts w:ascii="Times New Roman" w:hAnsi="Times New Roman"/>
              </w:rPr>
              <w:t>DATE_POD_ISP</w:t>
            </w:r>
            <w:r w:rsidRPr="00023A41">
              <w:rPr>
                <w:rFonts w:ascii="Times New Roman" w:hAnsi="Times New Roman"/>
                <w:lang w:val="en-US"/>
              </w:rPr>
              <w:t>_FK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DATA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highlight w:val="green"/>
              </w:rPr>
            </w:pPr>
            <w:r w:rsidRPr="00023A41">
              <w:rPr>
                <w:rFonts w:ascii="Times New Roman" w:hAnsi="Times New Roman"/>
              </w:rPr>
              <w:t>Служебное поле, заполн</w:t>
            </w:r>
            <w:r w:rsidRPr="00023A41">
              <w:rPr>
                <w:rFonts w:ascii="Times New Roman" w:hAnsi="Times New Roman"/>
              </w:rPr>
              <w:t>я</w:t>
            </w:r>
            <w:r w:rsidRPr="00023A41">
              <w:rPr>
                <w:rFonts w:ascii="Times New Roman" w:hAnsi="Times New Roman"/>
              </w:rPr>
              <w:t>ется в ОрФК.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Реквизиты ГРБС/подведомственного ГРБС ПБС которому переданы полномочия по заключению соглашения</w:t>
            </w:r>
          </w:p>
        </w:tc>
        <w:tc>
          <w:tcPr>
            <w:tcW w:w="1973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  <w:lang w:val="en-US"/>
              </w:rPr>
              <w:t>CIGRBS</w:t>
            </w:r>
          </w:p>
        </w:tc>
        <w:tc>
          <w:tcPr>
            <w:tcW w:w="1199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778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103" w:type="dxa"/>
            <w:gridSpan w:val="3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Да</w:t>
            </w:r>
          </w:p>
        </w:tc>
        <w:tc>
          <w:tcPr>
            <w:tcW w:w="2689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ГРБС по ППП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CODE_GRBS_PPP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3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ГРБС по перечню прямых получателей средств федерального бюджета.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ГРБС/подведомственного ГРБС ПБС по Сводному реестру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CODE_GRBS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5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ГРБС,  подведомственного ГРБС ПБС, которому переданы полномочия по заключению соглашения, по Сводн</w:t>
            </w:r>
            <w:r w:rsidRPr="00023A41">
              <w:rPr>
                <w:rFonts w:ascii="Times New Roman" w:hAnsi="Times New Roman"/>
              </w:rPr>
              <w:t>о</w:t>
            </w:r>
            <w:r w:rsidRPr="00023A41">
              <w:rPr>
                <w:rFonts w:ascii="Times New Roman" w:hAnsi="Times New Roman"/>
              </w:rPr>
              <w:t>му реестру.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Полное наименование ГРБС/подведомственного ГРБС ПБС по Сводному реестру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NAME_GRBS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 2000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Полное наименование ГРБС, подведомственного ГРБС ПБС, которому переданы полномочия по заключению соглашения, по Сводному реестру.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Сокращенное наименование ГРБС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SHORT_NAME_GRBS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 2000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Сокращенное наим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нование ГРБС, подведомственного ГРБС ПБС, которому переданы полномочия по заключению соглашения, по Сводному реестру.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ГРБС/подведомственного ГРБС ПБС по ОКОПФ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CODE_GRBS_OKOPF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5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ГРБС, подведомственного ГРБС ПБС, которому переданы полномочия по заключению соглашения, по ОКОПФ.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Номер лицевого счета ГРБС/подведомственного ГРБС ПБС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LS_GRBS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11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Номер лицевого счета ПБС (03 или 14 л/с), открытый ГРБС, подведомственному ГРБС ПБС, которому переданы полномочия по заключению соглашения, в ТОФК.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ТОФК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CODE_TOFK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4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ТОФК, в котором открыт лицевой счет ПБС (03 или 14 л/с) ГРБС, подведомственному ГРБС ПБС, которому переданы полномочия по заключению соглашения.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ТОФК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NAME_TOFK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 2000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Полное или краткое наименование ТОФК, в котором открыт л</w:t>
            </w:r>
            <w:r w:rsidRPr="00023A41">
              <w:rPr>
                <w:rFonts w:ascii="Times New Roman" w:hAnsi="Times New Roman"/>
              </w:rPr>
              <w:t>и</w:t>
            </w:r>
            <w:r w:rsidRPr="00023A41">
              <w:rPr>
                <w:rFonts w:ascii="Times New Roman" w:hAnsi="Times New Roman"/>
              </w:rPr>
              <w:t>цевой счет ПБС (03 или 14 л/с) ГРБС, подведомственному ГРБС ПБС, которому переданы полномочия по заключению соглашения.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ИНН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INN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10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ИНН ГРБС, подведомственного ГРБС ПБС, которому переданы полномочия по заключению соглашения.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КПП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KPP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9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КПП ГРБС, подведомственного ГРБС ПБС, которому переданы полномочия по заключению соглашения.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 постановки на учет в налоговом органе.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DATE_UCH_GRBS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DATE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 постановки ГРБС, подведомственного ГРБС ПБС, которому переданы полномочия по заключению соглашения,  на учет в налоговом органе.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Местонахождение ГРБС/ подведомственного ГРБС ПБС которому переданы полномочия по заключению соглашения</w:t>
            </w:r>
          </w:p>
        </w:tc>
        <w:tc>
          <w:tcPr>
            <w:tcW w:w="1973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  <w:lang w:val="en-US"/>
              </w:rPr>
              <w:t>CIGRLOC</w:t>
            </w:r>
          </w:p>
        </w:tc>
        <w:tc>
          <w:tcPr>
            <w:tcW w:w="1199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778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103" w:type="dxa"/>
            <w:gridSpan w:val="3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Да</w:t>
            </w:r>
          </w:p>
        </w:tc>
        <w:tc>
          <w:tcPr>
            <w:tcW w:w="2689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субъекта РФ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CODE_SUBJECT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2</w:t>
            </w:r>
          </w:p>
        </w:tc>
        <w:tc>
          <w:tcPr>
            <w:tcW w:w="1103" w:type="dxa"/>
            <w:gridSpan w:val="3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Кодовое обозначение субъекта РФ.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субъекта РФ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NAME_SUBJECT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2000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субъе</w:t>
            </w:r>
            <w:r w:rsidRPr="00023A41">
              <w:rPr>
                <w:rFonts w:ascii="Times New Roman" w:hAnsi="Times New Roman"/>
              </w:rPr>
              <w:t>к</w:t>
            </w:r>
            <w:r w:rsidRPr="00023A41">
              <w:rPr>
                <w:rFonts w:ascii="Times New Roman" w:hAnsi="Times New Roman"/>
              </w:rPr>
              <w:t>та РФ.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Почтовый индекс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ZIP_CODE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6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Почтовый индекс.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Тип населенного пункта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TYPE_LOCAL</w:t>
            </w:r>
            <w:smartTag w:uri="urn:schemas-microsoft-com:office:smarttags" w:element="PersonName">
              <w:r w:rsidRPr="00023A41">
                <w:rPr>
                  <w:rFonts w:ascii="Times New Roman" w:hAnsi="Times New Roman"/>
                </w:rPr>
                <w:t>IT</w:t>
              </w:r>
            </w:smartTag>
            <w:r w:rsidRPr="00023A41">
              <w:rPr>
                <w:rFonts w:ascii="Times New Roman" w:hAnsi="Times New Roman"/>
              </w:rPr>
              <w:t>Y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100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Тип населенного пункта.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населенного пункта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NAME_LOCAL</w:t>
            </w:r>
            <w:smartTag w:uri="urn:schemas-microsoft-com:office:smarttags" w:element="PersonName">
              <w:r w:rsidRPr="00023A41">
                <w:rPr>
                  <w:rFonts w:ascii="Times New Roman" w:hAnsi="Times New Roman"/>
                </w:rPr>
                <w:t>IT</w:t>
              </w:r>
            </w:smartTag>
            <w:r w:rsidRPr="00023A41">
              <w:rPr>
                <w:rFonts w:ascii="Times New Roman" w:hAnsi="Times New Roman"/>
              </w:rPr>
              <w:t>Y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100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нас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ленного пункта.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населенного пункта по ОКТМО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CODE_LOCAL</w:t>
            </w:r>
            <w:smartTag w:uri="urn:schemas-microsoft-com:office:smarttags" w:element="PersonName">
              <w:r w:rsidRPr="00023A41">
                <w:rPr>
                  <w:rFonts w:ascii="Times New Roman" w:hAnsi="Times New Roman"/>
                </w:rPr>
                <w:t>IT</w:t>
              </w:r>
            </w:smartTag>
            <w:r w:rsidRPr="00023A41">
              <w:rPr>
                <w:rFonts w:ascii="Times New Roman" w:hAnsi="Times New Roman"/>
              </w:rPr>
              <w:t>Y_OKTMO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8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населенного пункта по ОКТМО.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Тип и наименование элемента планировочной структуры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TYPE_PLAN_STRUCT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100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Тип и наименование элемента планировочной структуры (ква</w:t>
            </w:r>
            <w:r w:rsidRPr="00023A41">
              <w:rPr>
                <w:rFonts w:ascii="Times New Roman" w:hAnsi="Times New Roman"/>
              </w:rPr>
              <w:t>р</w:t>
            </w:r>
            <w:r w:rsidRPr="00023A41">
              <w:rPr>
                <w:rFonts w:ascii="Times New Roman" w:hAnsi="Times New Roman"/>
              </w:rPr>
              <w:t>тал, микрорайон, иные)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Тип и наименование объекта улично-дорожной сети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TYPE_PLAN_ROAD_NET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100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Тип и наименование объекта улично-дорожной сети (улица, проспект, шоссе, переулок, проезд, наб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режная, площадь, иные).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Тип и цифровое или буквенное обозначение объекта адресации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TYPE_OBJECT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100</w:t>
            </w:r>
          </w:p>
        </w:tc>
        <w:tc>
          <w:tcPr>
            <w:tcW w:w="1103" w:type="dxa"/>
            <w:gridSpan w:val="3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Тип и цифровое или буквенное обознач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ние объекта адресации (дом, владение, иные, в том числе корпус, строение, квартира, офис).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  <w:lang w:val="en-US"/>
              </w:rPr>
            </w:pPr>
            <w:r w:rsidRPr="00023A41">
              <w:rPr>
                <w:rFonts w:ascii="Times New Roman" w:hAnsi="Times New Roman"/>
                <w:b/>
                <w:i/>
                <w:lang w:val="en-US"/>
              </w:rPr>
              <w:t>Реквизиты получателя субсидии</w:t>
            </w:r>
          </w:p>
        </w:tc>
        <w:tc>
          <w:tcPr>
            <w:tcW w:w="1973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  <w:lang w:val="en-US"/>
              </w:rPr>
              <w:t>CIREC</w:t>
            </w:r>
            <w:r w:rsidRPr="00023A41">
              <w:rPr>
                <w:rFonts w:ascii="Times New Roman" w:hAnsi="Times New Roman"/>
                <w:b/>
                <w:i/>
              </w:rPr>
              <w:t>(*)</w:t>
            </w:r>
          </w:p>
        </w:tc>
        <w:tc>
          <w:tcPr>
            <w:tcW w:w="1199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778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103" w:type="dxa"/>
            <w:gridSpan w:val="3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Да</w:t>
            </w:r>
          </w:p>
        </w:tc>
        <w:tc>
          <w:tcPr>
            <w:tcW w:w="2689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Порядковый номер строки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3</w:t>
            </w:r>
          </w:p>
        </w:tc>
        <w:tc>
          <w:tcPr>
            <w:tcW w:w="1103" w:type="dxa"/>
            <w:gridSpan w:val="3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Порядковый номер строки. Используется для сортировки строк.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Полное наименование юридического лица / ФИО физического лица, на русском языке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FULL_NAME_REC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2000</w:t>
            </w:r>
          </w:p>
        </w:tc>
        <w:tc>
          <w:tcPr>
            <w:tcW w:w="1103" w:type="dxa"/>
            <w:gridSpan w:val="3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Указывается полное наименование юридического лица получателя субсидии на ру</w:t>
            </w:r>
            <w:r w:rsidRPr="00023A41">
              <w:rPr>
                <w:rFonts w:ascii="Times New Roman" w:hAnsi="Times New Roman"/>
              </w:rPr>
              <w:t>с</w:t>
            </w:r>
            <w:r w:rsidRPr="00023A41">
              <w:rPr>
                <w:rFonts w:ascii="Times New Roman" w:hAnsi="Times New Roman"/>
              </w:rPr>
              <w:t>ском языке или ФИО физического лица п</w:t>
            </w:r>
            <w:r w:rsidRPr="00023A41">
              <w:rPr>
                <w:rFonts w:ascii="Times New Roman" w:hAnsi="Times New Roman"/>
              </w:rPr>
              <w:t>о</w:t>
            </w:r>
            <w:r w:rsidRPr="00023A41">
              <w:rPr>
                <w:rFonts w:ascii="Times New Roman" w:hAnsi="Times New Roman"/>
              </w:rPr>
              <w:t>лучателя субсидии на русском языке.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Сокращенное наименование юридического лица на русском языке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SHORT_NAME_REC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2000</w:t>
            </w:r>
          </w:p>
        </w:tc>
        <w:tc>
          <w:tcPr>
            <w:tcW w:w="1103" w:type="dxa"/>
            <w:gridSpan w:val="3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Сокращенное наим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нование юридического лица на русском яз</w:t>
            </w:r>
            <w:r w:rsidRPr="00023A41">
              <w:rPr>
                <w:rFonts w:ascii="Times New Roman" w:hAnsi="Times New Roman"/>
              </w:rPr>
              <w:t>ы</w:t>
            </w:r>
            <w:r w:rsidRPr="00023A41">
              <w:rPr>
                <w:rFonts w:ascii="Times New Roman" w:hAnsi="Times New Roman"/>
              </w:rPr>
              <w:t>ке.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Полное наименование юридического лица / ФИО физического лица с использованием букв латинского алфавита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FULL_NAME_REC_LAT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2000</w:t>
            </w:r>
          </w:p>
        </w:tc>
        <w:tc>
          <w:tcPr>
            <w:tcW w:w="1103" w:type="dxa"/>
            <w:gridSpan w:val="3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Полное наименование юридического лица / ФИО физического л</w:t>
            </w:r>
            <w:r w:rsidRPr="00023A41">
              <w:rPr>
                <w:rFonts w:ascii="Times New Roman" w:hAnsi="Times New Roman"/>
              </w:rPr>
              <w:t>и</w:t>
            </w:r>
            <w:r w:rsidRPr="00023A41">
              <w:rPr>
                <w:rFonts w:ascii="Times New Roman" w:hAnsi="Times New Roman"/>
              </w:rPr>
              <w:t>ца с использованием буков латинского а</w:t>
            </w:r>
            <w:r w:rsidRPr="00023A41">
              <w:rPr>
                <w:rFonts w:ascii="Times New Roman" w:hAnsi="Times New Roman"/>
              </w:rPr>
              <w:t>л</w:t>
            </w:r>
            <w:r w:rsidRPr="00023A41">
              <w:rPr>
                <w:rFonts w:ascii="Times New Roman" w:hAnsi="Times New Roman"/>
              </w:rPr>
              <w:t>фавита.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по ОКОПФ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CODE_OKOPF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5</w:t>
            </w:r>
          </w:p>
        </w:tc>
        <w:tc>
          <w:tcPr>
            <w:tcW w:w="1103" w:type="dxa"/>
            <w:gridSpan w:val="3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по ОКОПФ.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Обязательно к заполнению, если в реквизите «INN» указано значение размерностью «=10».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ИНН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INN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12</w:t>
            </w:r>
          </w:p>
        </w:tc>
        <w:tc>
          <w:tcPr>
            <w:tcW w:w="1103" w:type="dxa"/>
            <w:gridSpan w:val="3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Указывается ИНН юридического или физического лица пол</w:t>
            </w:r>
            <w:r w:rsidRPr="00023A41">
              <w:rPr>
                <w:rFonts w:ascii="Times New Roman" w:hAnsi="Times New Roman"/>
              </w:rPr>
              <w:t>у</w:t>
            </w:r>
            <w:r w:rsidRPr="00023A41">
              <w:rPr>
                <w:rFonts w:ascii="Times New Roman" w:hAnsi="Times New Roman"/>
              </w:rPr>
              <w:t>чателя субсидии (при наличии).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Для физического лица ИНН указывается размерностью 12-ть зн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ков; для юридического лица ИИН указывается – 10-ть знаков.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КПП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KPP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9</w:t>
            </w:r>
          </w:p>
        </w:tc>
        <w:tc>
          <w:tcPr>
            <w:tcW w:w="1103" w:type="dxa"/>
            <w:gridSpan w:val="3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Указывается КПП юридического лица получателя субсидии (при наличии).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Реквизит не заполняется при указании в реквизите «INN» значения размерностью «=12».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 постановки на учет в налоговом органе.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DATE_UCHET_REC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DATE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103" w:type="dxa"/>
            <w:gridSpan w:val="3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 постановки на учет в налоговом о</w:t>
            </w:r>
            <w:r w:rsidRPr="00023A41">
              <w:rPr>
                <w:rFonts w:ascii="Times New Roman" w:hAnsi="Times New Roman"/>
              </w:rPr>
              <w:t>р</w:t>
            </w:r>
            <w:r w:rsidRPr="00023A41">
              <w:rPr>
                <w:rFonts w:ascii="Times New Roman" w:hAnsi="Times New Roman"/>
              </w:rPr>
              <w:t>гане (при наличии).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налогоплательщика в стране регистр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ции или его ан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лог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CODE_REC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100</w:t>
            </w:r>
          </w:p>
        </w:tc>
        <w:tc>
          <w:tcPr>
            <w:tcW w:w="1103" w:type="dxa"/>
            <w:gridSpan w:val="3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налогоплательщ</w:t>
            </w:r>
            <w:r w:rsidRPr="00023A41">
              <w:rPr>
                <w:rFonts w:ascii="Times New Roman" w:hAnsi="Times New Roman"/>
              </w:rPr>
              <w:t>и</w:t>
            </w:r>
            <w:r w:rsidRPr="00023A41">
              <w:rPr>
                <w:rFonts w:ascii="Times New Roman" w:hAnsi="Times New Roman"/>
              </w:rPr>
              <w:t>ка в стране регистр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ции или его аналог.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Обязательно заполн</w:t>
            </w:r>
            <w:r w:rsidRPr="00023A41">
              <w:rPr>
                <w:rFonts w:ascii="Times New Roman" w:hAnsi="Times New Roman"/>
              </w:rPr>
              <w:t>я</w:t>
            </w:r>
            <w:r w:rsidRPr="00023A41">
              <w:rPr>
                <w:rFonts w:ascii="Times New Roman" w:hAnsi="Times New Roman"/>
              </w:rPr>
              <w:t>ется для иностранных юридических лиц.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Реквизит может заполняться, только если в реквизите «</w:t>
            </w:r>
            <w:r w:rsidRPr="00023A41">
              <w:rPr>
                <w:rFonts w:ascii="Times New Roman" w:hAnsi="Times New Roman"/>
                <w:lang w:val="en-US"/>
              </w:rPr>
              <w:t>OKSM</w:t>
            </w:r>
            <w:r w:rsidRPr="00023A41">
              <w:rPr>
                <w:rFonts w:ascii="Times New Roman" w:hAnsi="Times New Roman"/>
              </w:rPr>
              <w:t>_</w:t>
            </w:r>
            <w:r w:rsidRPr="00023A41">
              <w:rPr>
                <w:rFonts w:ascii="Times New Roman" w:hAnsi="Times New Roman"/>
                <w:lang w:val="en-US"/>
              </w:rPr>
              <w:t>CODE</w:t>
            </w:r>
            <w:r w:rsidRPr="00023A41">
              <w:rPr>
                <w:rFonts w:ascii="Times New Roman" w:hAnsi="Times New Roman"/>
              </w:rPr>
              <w:t>» указано значение, отличное от «643», «</w:t>
            </w:r>
            <w:r w:rsidRPr="00023A41">
              <w:rPr>
                <w:rFonts w:ascii="Times New Roman" w:hAnsi="Times New Roman"/>
                <w:lang w:val="en-US"/>
              </w:rPr>
              <w:t>RU</w:t>
            </w:r>
            <w:r w:rsidRPr="00023A41">
              <w:rPr>
                <w:rFonts w:ascii="Times New Roman" w:hAnsi="Times New Roman"/>
              </w:rPr>
              <w:t>», «</w:t>
            </w:r>
            <w:r w:rsidRPr="00023A41">
              <w:rPr>
                <w:rFonts w:ascii="Times New Roman" w:hAnsi="Times New Roman"/>
                <w:lang w:val="en-US"/>
              </w:rPr>
              <w:t>RUS</w:t>
            </w:r>
            <w:r w:rsidRPr="00023A41">
              <w:rPr>
                <w:rFonts w:ascii="Times New Roman" w:hAnsi="Times New Roman"/>
              </w:rPr>
              <w:t>» или «пусто».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Местонахождение юридического лица</w:t>
            </w:r>
          </w:p>
        </w:tc>
        <w:tc>
          <w:tcPr>
            <w:tcW w:w="1973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  <w:lang w:val="en-US"/>
              </w:rPr>
              <w:t>CIRLOC</w:t>
            </w:r>
          </w:p>
        </w:tc>
        <w:tc>
          <w:tcPr>
            <w:tcW w:w="1199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778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103" w:type="dxa"/>
            <w:gridSpan w:val="3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Нет</w:t>
            </w:r>
          </w:p>
        </w:tc>
        <w:tc>
          <w:tcPr>
            <w:tcW w:w="2689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Блок не заполняется при указании в реквизите «INN» значения размерностью «=12».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Обязателен для заполнения при указании в реквизите «INN» значения размерностью «=10».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субъекта РФ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CODE_SUBJECT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2</w:t>
            </w:r>
          </w:p>
        </w:tc>
        <w:tc>
          <w:tcPr>
            <w:tcW w:w="1103" w:type="dxa"/>
            <w:gridSpan w:val="3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Кодовое обозначение субъекта РФ.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субъекта РФ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NAME_SUBJECT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2000</w:t>
            </w:r>
          </w:p>
        </w:tc>
        <w:tc>
          <w:tcPr>
            <w:tcW w:w="1103" w:type="dxa"/>
            <w:gridSpan w:val="3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субъе</w:t>
            </w:r>
            <w:r w:rsidRPr="00023A41">
              <w:rPr>
                <w:rFonts w:ascii="Times New Roman" w:hAnsi="Times New Roman"/>
              </w:rPr>
              <w:t>к</w:t>
            </w:r>
            <w:r w:rsidRPr="00023A41">
              <w:rPr>
                <w:rFonts w:ascii="Times New Roman" w:hAnsi="Times New Roman"/>
              </w:rPr>
              <w:t>та РФ.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Страна регистрации иностранного юридического лица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  <w:lang w:val="en-US"/>
              </w:rPr>
              <w:t>OKSM_NAME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2000</w:t>
            </w:r>
          </w:p>
        </w:tc>
        <w:tc>
          <w:tcPr>
            <w:tcW w:w="1103" w:type="dxa"/>
            <w:gridSpan w:val="3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Страна регистрации иностранного юридического лица.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страны по ОКСМ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lang w:val="en-US"/>
              </w:rPr>
            </w:pPr>
            <w:r w:rsidRPr="00023A41">
              <w:rPr>
                <w:rFonts w:ascii="Times New Roman" w:hAnsi="Times New Roman"/>
                <w:lang w:val="en-US"/>
              </w:rPr>
              <w:t>OKSM_CODE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  <w:lang w:val="en-US"/>
              </w:rPr>
              <w:t>&lt;</w:t>
            </w:r>
            <w:r w:rsidRPr="00023A41">
              <w:rPr>
                <w:rFonts w:ascii="Times New Roman" w:hAnsi="Times New Roman"/>
              </w:rPr>
              <w:t>=3</w:t>
            </w:r>
          </w:p>
        </w:tc>
        <w:tc>
          <w:tcPr>
            <w:tcW w:w="1103" w:type="dxa"/>
            <w:gridSpan w:val="3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страны по ОКСМ.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Почтовый индекс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ZIP_CODE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6</w:t>
            </w:r>
          </w:p>
        </w:tc>
        <w:tc>
          <w:tcPr>
            <w:tcW w:w="1103" w:type="dxa"/>
            <w:gridSpan w:val="3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Почтовый индекс.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Тип населенного пункта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TYPE_LOCAL</w:t>
            </w:r>
            <w:smartTag w:uri="urn:schemas-microsoft-com:office:smarttags" w:element="PersonName">
              <w:r w:rsidRPr="00023A41">
                <w:rPr>
                  <w:rFonts w:ascii="Times New Roman" w:hAnsi="Times New Roman"/>
                </w:rPr>
                <w:t>IT</w:t>
              </w:r>
            </w:smartTag>
            <w:r w:rsidRPr="00023A41">
              <w:rPr>
                <w:rFonts w:ascii="Times New Roman" w:hAnsi="Times New Roman"/>
              </w:rPr>
              <w:t>Y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100</w:t>
            </w:r>
          </w:p>
        </w:tc>
        <w:tc>
          <w:tcPr>
            <w:tcW w:w="1103" w:type="dxa"/>
            <w:gridSpan w:val="3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Тип населенного пункта.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населенного пункта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NAME_LOCAL</w:t>
            </w:r>
            <w:smartTag w:uri="urn:schemas-microsoft-com:office:smarttags" w:element="PersonName">
              <w:r w:rsidRPr="00023A41">
                <w:rPr>
                  <w:rFonts w:ascii="Times New Roman" w:hAnsi="Times New Roman"/>
                </w:rPr>
                <w:t>IT</w:t>
              </w:r>
            </w:smartTag>
            <w:r w:rsidRPr="00023A41">
              <w:rPr>
                <w:rFonts w:ascii="Times New Roman" w:hAnsi="Times New Roman"/>
              </w:rPr>
              <w:t>Y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100</w:t>
            </w:r>
          </w:p>
        </w:tc>
        <w:tc>
          <w:tcPr>
            <w:tcW w:w="1103" w:type="dxa"/>
            <w:gridSpan w:val="3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нас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ленного пункта.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населенного пункта по ОКТМО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CODE_LOCAL</w:t>
            </w:r>
            <w:smartTag w:uri="urn:schemas-microsoft-com:office:smarttags" w:element="PersonName">
              <w:r w:rsidRPr="00023A41">
                <w:rPr>
                  <w:rFonts w:ascii="Times New Roman" w:hAnsi="Times New Roman"/>
                </w:rPr>
                <w:t>IT</w:t>
              </w:r>
            </w:smartTag>
            <w:r w:rsidRPr="00023A41">
              <w:rPr>
                <w:rFonts w:ascii="Times New Roman" w:hAnsi="Times New Roman"/>
              </w:rPr>
              <w:t>Y_OKTMO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8</w:t>
            </w:r>
          </w:p>
        </w:tc>
        <w:tc>
          <w:tcPr>
            <w:tcW w:w="1103" w:type="dxa"/>
            <w:gridSpan w:val="3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населенного пункта по ОКТМО.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Тип и наименование элемента планировочной структуры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TYPE_PLAN_STRUCT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100</w:t>
            </w:r>
          </w:p>
        </w:tc>
        <w:tc>
          <w:tcPr>
            <w:tcW w:w="1103" w:type="dxa"/>
            <w:gridSpan w:val="3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Тип и наименование элемента планировочной структуры (ква</w:t>
            </w:r>
            <w:r w:rsidRPr="00023A41">
              <w:rPr>
                <w:rFonts w:ascii="Times New Roman" w:hAnsi="Times New Roman"/>
              </w:rPr>
              <w:t>р</w:t>
            </w:r>
            <w:r w:rsidRPr="00023A41">
              <w:rPr>
                <w:rFonts w:ascii="Times New Roman" w:hAnsi="Times New Roman"/>
              </w:rPr>
              <w:t>тал, микрорайон, иные).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Тип и наименование объекта улично-дорожной сети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TYPE_PLAN_ROAD_NET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100</w:t>
            </w:r>
          </w:p>
        </w:tc>
        <w:tc>
          <w:tcPr>
            <w:tcW w:w="1103" w:type="dxa"/>
            <w:gridSpan w:val="3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Тип и наименование объекта улично-дорожной сети (улица, проспект, шоссе, переулок, проезд, наб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режная, площадь, иные).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Тип и цифровое или буквенное обозначение объекта адресации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TYPE_OBJECT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100</w:t>
            </w:r>
          </w:p>
        </w:tc>
        <w:tc>
          <w:tcPr>
            <w:tcW w:w="1103" w:type="dxa"/>
            <w:gridSpan w:val="3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Тип и цифровое или буквенное обознач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ние объекта адресации (дом, владение, иные, в том числе корпус, строение, квартира, офис).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30579A" w:rsidRPr="00023A41" w:rsidTr="00330879">
        <w:trPr>
          <w:gridBefore w:val="1"/>
          <w:gridAfter w:val="1"/>
          <w:wAfter w:w="11" w:type="dxa"/>
        </w:trPr>
        <w:tc>
          <w:tcPr>
            <w:tcW w:w="1903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 xml:space="preserve">Местопребывание иностранного юридического лица получателя субсидии </w:t>
            </w:r>
          </w:p>
        </w:tc>
        <w:tc>
          <w:tcPr>
            <w:tcW w:w="1973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  <w:lang w:val="en-US"/>
              </w:rPr>
              <w:t>CIRFLOC</w:t>
            </w:r>
          </w:p>
        </w:tc>
        <w:tc>
          <w:tcPr>
            <w:tcW w:w="1199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778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092" w:type="dxa"/>
            <w:gridSpan w:val="2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Нет</w:t>
            </w:r>
          </w:p>
        </w:tc>
        <w:tc>
          <w:tcPr>
            <w:tcW w:w="2700" w:type="dxa"/>
            <w:gridSpan w:val="2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Блок может дополнительно указываться только для иностранных юридических лиц, т.е. если в реквизите «</w:t>
            </w:r>
            <w:r w:rsidRPr="00023A41">
              <w:rPr>
                <w:rFonts w:ascii="Times New Roman" w:hAnsi="Times New Roman"/>
                <w:b/>
                <w:i/>
                <w:lang w:val="en-US"/>
              </w:rPr>
              <w:t>OKSM</w:t>
            </w:r>
            <w:r w:rsidRPr="00023A41">
              <w:rPr>
                <w:rFonts w:ascii="Times New Roman" w:hAnsi="Times New Roman"/>
                <w:b/>
                <w:i/>
              </w:rPr>
              <w:t>_</w:t>
            </w:r>
            <w:r w:rsidRPr="00023A41">
              <w:rPr>
                <w:rFonts w:ascii="Times New Roman" w:hAnsi="Times New Roman"/>
                <w:b/>
                <w:i/>
                <w:lang w:val="en-US"/>
              </w:rPr>
              <w:t>CODE</w:t>
            </w:r>
            <w:r w:rsidRPr="00023A41">
              <w:rPr>
                <w:rFonts w:ascii="Times New Roman" w:hAnsi="Times New Roman"/>
                <w:b/>
                <w:i/>
              </w:rPr>
              <w:t>» указано значение, отличное от «643», «</w:t>
            </w:r>
            <w:r w:rsidRPr="00023A41">
              <w:rPr>
                <w:rFonts w:ascii="Times New Roman" w:hAnsi="Times New Roman"/>
                <w:b/>
                <w:i/>
                <w:lang w:val="en-US"/>
              </w:rPr>
              <w:t>RU</w:t>
            </w:r>
            <w:r w:rsidRPr="00023A41">
              <w:rPr>
                <w:rFonts w:ascii="Times New Roman" w:hAnsi="Times New Roman"/>
                <w:b/>
                <w:i/>
              </w:rPr>
              <w:t>», «</w:t>
            </w:r>
            <w:r w:rsidRPr="00023A41">
              <w:rPr>
                <w:rFonts w:ascii="Times New Roman" w:hAnsi="Times New Roman"/>
                <w:b/>
                <w:i/>
                <w:lang w:val="en-US"/>
              </w:rPr>
              <w:t>RUS</w:t>
            </w:r>
            <w:r w:rsidRPr="00023A41">
              <w:rPr>
                <w:rFonts w:ascii="Times New Roman" w:hAnsi="Times New Roman"/>
                <w:b/>
                <w:i/>
              </w:rPr>
              <w:t>» или «пусто».</w:t>
            </w:r>
          </w:p>
        </w:tc>
      </w:tr>
      <w:tr w:rsidR="0030579A" w:rsidRPr="00023A41" w:rsidTr="00330879">
        <w:trPr>
          <w:gridBefore w:val="1"/>
          <w:gridAfter w:val="1"/>
          <w:wAfter w:w="11" w:type="dxa"/>
        </w:trPr>
        <w:tc>
          <w:tcPr>
            <w:tcW w:w="1903" w:type="dxa"/>
          </w:tcPr>
          <w:p w:rsidR="0030579A" w:rsidRPr="00023A41" w:rsidDel="00745BFF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</w:t>
            </w:r>
            <w:r w:rsidRPr="00023A41">
              <w:rPr>
                <w:rFonts w:ascii="Times New Roman" w:hAnsi="Times New Roman"/>
                <w:lang w:val="en-US"/>
              </w:rPr>
              <w:t xml:space="preserve"> </w:t>
            </w:r>
            <w:r w:rsidRPr="00023A41">
              <w:rPr>
                <w:rFonts w:ascii="Times New Roman" w:hAnsi="Times New Roman"/>
              </w:rPr>
              <w:t>субъекта РФ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 xml:space="preserve">CODE_SUBJECT 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2</w:t>
            </w:r>
          </w:p>
        </w:tc>
        <w:tc>
          <w:tcPr>
            <w:tcW w:w="1092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00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Кодовое обозначение субъекта РФ.</w:t>
            </w:r>
          </w:p>
        </w:tc>
      </w:tr>
      <w:tr w:rsidR="0030579A" w:rsidRPr="00023A41" w:rsidTr="00330879">
        <w:trPr>
          <w:gridBefore w:val="1"/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субъекта РФ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NAME_SUBJECT</w:t>
            </w:r>
            <w:r w:rsidRPr="00023A41" w:rsidDel="00E94C6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2000</w:t>
            </w:r>
          </w:p>
        </w:tc>
        <w:tc>
          <w:tcPr>
            <w:tcW w:w="1092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00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субъекта РФ.</w:t>
            </w:r>
          </w:p>
        </w:tc>
      </w:tr>
      <w:tr w:rsidR="0030579A" w:rsidRPr="00023A41" w:rsidTr="00330879">
        <w:trPr>
          <w:gridBefore w:val="1"/>
          <w:gridAfter w:val="1"/>
          <w:wAfter w:w="11" w:type="dxa"/>
        </w:trPr>
        <w:tc>
          <w:tcPr>
            <w:tcW w:w="1903" w:type="dxa"/>
          </w:tcPr>
          <w:p w:rsidR="0030579A" w:rsidRPr="00023A41" w:rsidDel="00745BFF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Почтовый индекс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ZIP_CODE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6</w:t>
            </w:r>
          </w:p>
        </w:tc>
        <w:tc>
          <w:tcPr>
            <w:tcW w:w="1092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00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Почтовый индекс.</w:t>
            </w:r>
          </w:p>
        </w:tc>
      </w:tr>
      <w:tr w:rsidR="0030579A" w:rsidRPr="00023A41" w:rsidTr="00330879">
        <w:trPr>
          <w:gridBefore w:val="1"/>
          <w:gridAfter w:val="1"/>
          <w:wAfter w:w="11" w:type="dxa"/>
        </w:trPr>
        <w:tc>
          <w:tcPr>
            <w:tcW w:w="1903" w:type="dxa"/>
          </w:tcPr>
          <w:p w:rsidR="0030579A" w:rsidRPr="00023A41" w:rsidDel="00745BFF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Тип населенного пункта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TYPE_LOCAL</w:t>
            </w:r>
            <w:smartTag w:uri="urn:schemas-microsoft-com:office:smarttags" w:element="PersonName">
              <w:r w:rsidRPr="00023A41">
                <w:rPr>
                  <w:rFonts w:ascii="Times New Roman" w:hAnsi="Times New Roman"/>
                </w:rPr>
                <w:t>IT</w:t>
              </w:r>
            </w:smartTag>
            <w:r w:rsidRPr="00023A41">
              <w:rPr>
                <w:rFonts w:ascii="Times New Roman" w:hAnsi="Times New Roman"/>
              </w:rPr>
              <w:t>Y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100</w:t>
            </w:r>
          </w:p>
        </w:tc>
        <w:tc>
          <w:tcPr>
            <w:tcW w:w="1092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00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Тип населенного пункта.</w:t>
            </w:r>
          </w:p>
        </w:tc>
      </w:tr>
      <w:tr w:rsidR="0030579A" w:rsidRPr="00023A41" w:rsidTr="00330879">
        <w:trPr>
          <w:gridBefore w:val="1"/>
          <w:gridAfter w:val="1"/>
          <w:wAfter w:w="11" w:type="dxa"/>
        </w:trPr>
        <w:tc>
          <w:tcPr>
            <w:tcW w:w="1903" w:type="dxa"/>
          </w:tcPr>
          <w:p w:rsidR="0030579A" w:rsidRPr="00023A41" w:rsidDel="00745BFF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населенного пункта по ОКТМО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NAME_LOCAL</w:t>
            </w:r>
            <w:smartTag w:uri="urn:schemas-microsoft-com:office:smarttags" w:element="PersonName">
              <w:r w:rsidRPr="00023A41">
                <w:rPr>
                  <w:rFonts w:ascii="Times New Roman" w:hAnsi="Times New Roman"/>
                </w:rPr>
                <w:t>IT</w:t>
              </w:r>
            </w:smartTag>
            <w:r w:rsidRPr="00023A41">
              <w:rPr>
                <w:rFonts w:ascii="Times New Roman" w:hAnsi="Times New Roman"/>
              </w:rPr>
              <w:t>Y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8</w:t>
            </w:r>
          </w:p>
        </w:tc>
        <w:tc>
          <w:tcPr>
            <w:tcW w:w="1092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00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населенного пункта по ОКТМО.</w:t>
            </w:r>
          </w:p>
        </w:tc>
      </w:tr>
      <w:tr w:rsidR="0030579A" w:rsidRPr="00023A41" w:rsidTr="00330879">
        <w:trPr>
          <w:gridBefore w:val="1"/>
          <w:gridAfter w:val="1"/>
          <w:wAfter w:w="11" w:type="dxa"/>
        </w:trPr>
        <w:tc>
          <w:tcPr>
            <w:tcW w:w="1903" w:type="dxa"/>
          </w:tcPr>
          <w:p w:rsidR="0030579A" w:rsidRPr="00023A41" w:rsidDel="00745BFF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населенного пункта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CODE_LOCAL</w:t>
            </w:r>
            <w:smartTag w:uri="urn:schemas-microsoft-com:office:smarttags" w:element="PersonName">
              <w:r w:rsidRPr="00023A41">
                <w:rPr>
                  <w:rFonts w:ascii="Times New Roman" w:hAnsi="Times New Roman"/>
                </w:rPr>
                <w:t>IT</w:t>
              </w:r>
            </w:smartTag>
            <w:r w:rsidRPr="00023A41">
              <w:rPr>
                <w:rFonts w:ascii="Times New Roman" w:hAnsi="Times New Roman"/>
              </w:rPr>
              <w:t>Y_OKTMO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100</w:t>
            </w:r>
          </w:p>
        </w:tc>
        <w:tc>
          <w:tcPr>
            <w:tcW w:w="1092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00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нас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ленного пункта.</w:t>
            </w:r>
          </w:p>
        </w:tc>
      </w:tr>
      <w:tr w:rsidR="0030579A" w:rsidRPr="00023A41" w:rsidTr="00330879">
        <w:trPr>
          <w:gridBefore w:val="1"/>
          <w:gridAfter w:val="1"/>
          <w:wAfter w:w="11" w:type="dxa"/>
        </w:trPr>
        <w:tc>
          <w:tcPr>
            <w:tcW w:w="1903" w:type="dxa"/>
          </w:tcPr>
          <w:p w:rsidR="0030579A" w:rsidRPr="00023A41" w:rsidDel="00745BFF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Тип и наименование элемента планировочной структуры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TYPE_PLAN_STRUCT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100</w:t>
            </w:r>
          </w:p>
        </w:tc>
        <w:tc>
          <w:tcPr>
            <w:tcW w:w="1092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700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Тип и наименование элемента планирово</w:t>
            </w:r>
            <w:r w:rsidRPr="00023A41">
              <w:rPr>
                <w:rFonts w:ascii="Times New Roman" w:hAnsi="Times New Roman"/>
              </w:rPr>
              <w:t>ч</w:t>
            </w:r>
            <w:r w:rsidRPr="00023A41">
              <w:rPr>
                <w:rFonts w:ascii="Times New Roman" w:hAnsi="Times New Roman"/>
              </w:rPr>
              <w:t>ной структуры (ква</w:t>
            </w:r>
            <w:r w:rsidRPr="00023A41">
              <w:rPr>
                <w:rFonts w:ascii="Times New Roman" w:hAnsi="Times New Roman"/>
              </w:rPr>
              <w:t>р</w:t>
            </w:r>
            <w:r w:rsidRPr="00023A41">
              <w:rPr>
                <w:rFonts w:ascii="Times New Roman" w:hAnsi="Times New Roman"/>
              </w:rPr>
              <w:t>тал, микрорайон, иные)</w:t>
            </w:r>
          </w:p>
        </w:tc>
      </w:tr>
      <w:tr w:rsidR="0030579A" w:rsidRPr="00023A41" w:rsidTr="00330879">
        <w:trPr>
          <w:gridBefore w:val="1"/>
          <w:gridAfter w:val="1"/>
          <w:wAfter w:w="11" w:type="dxa"/>
        </w:trPr>
        <w:tc>
          <w:tcPr>
            <w:tcW w:w="1903" w:type="dxa"/>
          </w:tcPr>
          <w:p w:rsidR="0030579A" w:rsidRPr="00023A41" w:rsidDel="00745BFF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Тип и наименование объекта улично-дорожной сети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TYPE_PLAN_ROAD_NET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100</w:t>
            </w:r>
          </w:p>
        </w:tc>
        <w:tc>
          <w:tcPr>
            <w:tcW w:w="1092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700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Тип и наименование объекта улично-дорожной сети (улица, проспект, шоссе, переулок, проезд, наб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режная, площадь, иные).</w:t>
            </w:r>
          </w:p>
        </w:tc>
      </w:tr>
      <w:tr w:rsidR="0030579A" w:rsidRPr="00023A41" w:rsidTr="00330879">
        <w:trPr>
          <w:gridBefore w:val="1"/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Тип и цифровое или буквенное обозначение объекта адресации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TYPE_OBJECT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100</w:t>
            </w:r>
          </w:p>
        </w:tc>
        <w:tc>
          <w:tcPr>
            <w:tcW w:w="1092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700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Тип и цифровое или буквенное обозначение объекта адресации (дом, владение, иные, в том числе корпус, строение, квартира, офис).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Расшифровка графика платежей по КБК</w:t>
            </w:r>
          </w:p>
        </w:tc>
        <w:tc>
          <w:tcPr>
            <w:tcW w:w="1973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  <w:lang w:val="en-US"/>
              </w:rPr>
              <w:t>CI</w:t>
            </w:r>
            <w:r w:rsidRPr="00023A41">
              <w:rPr>
                <w:rFonts w:ascii="Times New Roman" w:hAnsi="Times New Roman"/>
                <w:b/>
                <w:i/>
              </w:rPr>
              <w:t>DESCR(*)</w:t>
            </w:r>
          </w:p>
        </w:tc>
        <w:tc>
          <w:tcPr>
            <w:tcW w:w="1199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778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077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Нет</w:t>
            </w:r>
          </w:p>
        </w:tc>
        <w:tc>
          <w:tcPr>
            <w:tcW w:w="2726" w:type="dxa"/>
            <w:gridSpan w:val="4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Сочетание значений п</w:t>
            </w:r>
            <w:r w:rsidRPr="00023A41">
              <w:rPr>
                <w:rFonts w:ascii="Times New Roman" w:hAnsi="Times New Roman"/>
                <w:b/>
                <w:i/>
              </w:rPr>
              <w:t>о</w:t>
            </w:r>
            <w:r w:rsidRPr="00023A41">
              <w:rPr>
                <w:rFonts w:ascii="Times New Roman" w:hAnsi="Times New Roman"/>
                <w:b/>
                <w:i/>
              </w:rPr>
              <w:t>лей KBK, ADD_KLASS, SUBJ и NOTE должно быть уникально в пред</w:t>
            </w:r>
            <w:r w:rsidRPr="00023A41">
              <w:rPr>
                <w:rFonts w:ascii="Times New Roman" w:hAnsi="Times New Roman"/>
                <w:b/>
                <w:i/>
              </w:rPr>
              <w:t>е</w:t>
            </w:r>
            <w:r w:rsidRPr="00023A41">
              <w:rPr>
                <w:rFonts w:ascii="Times New Roman" w:hAnsi="Times New Roman"/>
                <w:b/>
                <w:i/>
              </w:rPr>
              <w:t>лах ЭД.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Блок обязателен для заполнения в случае отсу</w:t>
            </w:r>
            <w:r w:rsidRPr="00023A41">
              <w:rPr>
                <w:rFonts w:ascii="Times New Roman" w:hAnsi="Times New Roman"/>
                <w:b/>
                <w:i/>
              </w:rPr>
              <w:t>т</w:t>
            </w:r>
            <w:r w:rsidRPr="00023A41">
              <w:rPr>
                <w:rFonts w:ascii="Times New Roman" w:hAnsi="Times New Roman"/>
                <w:b/>
                <w:i/>
              </w:rPr>
              <w:t xml:space="preserve">ствия блока </w:t>
            </w:r>
            <w:r w:rsidRPr="00023A41">
              <w:rPr>
                <w:rFonts w:ascii="Times New Roman" w:hAnsi="Times New Roman"/>
                <w:b/>
                <w:i/>
                <w:lang w:val="en-US"/>
              </w:rPr>
              <w:t>CI</w:t>
            </w:r>
            <w:r w:rsidRPr="00023A41">
              <w:rPr>
                <w:rFonts w:ascii="Times New Roman" w:hAnsi="Times New Roman"/>
                <w:b/>
                <w:i/>
              </w:rPr>
              <w:t>DESCRFAIP.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 xml:space="preserve">Блок не заполняется при заполненном блоке </w:t>
            </w:r>
            <w:r w:rsidRPr="00023A41">
              <w:rPr>
                <w:rFonts w:ascii="Times New Roman" w:hAnsi="Times New Roman"/>
                <w:b/>
                <w:i/>
                <w:lang w:val="en-US"/>
              </w:rPr>
              <w:t>CI</w:t>
            </w:r>
            <w:r w:rsidRPr="00023A41">
              <w:rPr>
                <w:rFonts w:ascii="Times New Roman" w:hAnsi="Times New Roman"/>
                <w:b/>
                <w:i/>
              </w:rPr>
              <w:t>DESCRFAIP.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Номер п/п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NOM_LINE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Служебное поле, использ</w:t>
            </w:r>
            <w:r w:rsidRPr="00023A41">
              <w:rPr>
                <w:rFonts w:ascii="Times New Roman" w:hAnsi="Times New Roman"/>
              </w:rPr>
              <w:t>у</w:t>
            </w:r>
            <w:r w:rsidRPr="00023A41">
              <w:rPr>
                <w:rFonts w:ascii="Times New Roman" w:hAnsi="Times New Roman"/>
              </w:rPr>
              <w:t>ется для идентификации строк расшифровки соглашения. Указывается п</w:t>
            </w:r>
            <w:r w:rsidRPr="00023A41">
              <w:rPr>
                <w:rFonts w:ascii="Times New Roman" w:hAnsi="Times New Roman"/>
              </w:rPr>
              <w:t>о</w:t>
            </w:r>
            <w:r w:rsidRPr="00023A41">
              <w:rPr>
                <w:rFonts w:ascii="Times New Roman" w:hAnsi="Times New Roman"/>
              </w:rPr>
              <w:t>рядковый номер строки. Нумерация сквозная для всех входящих в ЭД блоков CIDESCR и CIDESCRFAIP_KBK.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Вид средств для перечисления субсидии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SR_FIN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1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Вид средств для перечисления субсидии.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Возможные значения:</w:t>
            </w:r>
          </w:p>
          <w:p w:rsidR="0030579A" w:rsidRPr="00023A41" w:rsidRDefault="0030579A" w:rsidP="00330879">
            <w:pPr>
              <w:pStyle w:val="OTRTableListMark"/>
            </w:pPr>
            <w:r w:rsidRPr="00023A41">
              <w:t>1 - средства бюджета.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  <w:lang w:val="en-US"/>
              </w:rPr>
              <w:t xml:space="preserve">- 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по БК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KBK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20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Указывается код бюдже</w:t>
            </w:r>
            <w:r w:rsidRPr="00023A41">
              <w:rPr>
                <w:rFonts w:ascii="Times New Roman" w:hAnsi="Times New Roman"/>
              </w:rPr>
              <w:t>т</w:t>
            </w:r>
            <w:r w:rsidRPr="00023A41">
              <w:rPr>
                <w:rFonts w:ascii="Times New Roman" w:hAnsi="Times New Roman"/>
              </w:rPr>
              <w:t>ной классификации в соо</w:t>
            </w:r>
            <w:r w:rsidRPr="00023A41">
              <w:rPr>
                <w:rFonts w:ascii="Times New Roman" w:hAnsi="Times New Roman"/>
              </w:rPr>
              <w:t>т</w:t>
            </w:r>
            <w:r w:rsidRPr="00023A41">
              <w:rPr>
                <w:rFonts w:ascii="Times New Roman" w:hAnsi="Times New Roman"/>
              </w:rPr>
              <w:t>ветствии с действующими Указаниями по БК.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Реквизит обязателен для заполнения при указании в реквизите «NAME_AGR» значения «121» или «130».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цели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ADD_KLASS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20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Указывается аналитический код, идентифицирующий операцию, связанную с субсидиями (субвенциями), полученными из федерал</w:t>
            </w:r>
            <w:r w:rsidRPr="00023A41">
              <w:rPr>
                <w:rFonts w:ascii="Times New Roman" w:hAnsi="Times New Roman"/>
              </w:rPr>
              <w:t>ь</w:t>
            </w:r>
            <w:r w:rsidRPr="00023A41">
              <w:rPr>
                <w:rFonts w:ascii="Times New Roman" w:hAnsi="Times New Roman"/>
              </w:rPr>
              <w:t>ного бюджета, в соответс</w:t>
            </w:r>
            <w:r w:rsidRPr="00023A41">
              <w:rPr>
                <w:rFonts w:ascii="Times New Roman" w:hAnsi="Times New Roman"/>
              </w:rPr>
              <w:t>т</w:t>
            </w:r>
            <w:r w:rsidRPr="00023A41">
              <w:rPr>
                <w:rFonts w:ascii="Times New Roman" w:hAnsi="Times New Roman"/>
              </w:rPr>
              <w:t>вии с кодами, установле</w:t>
            </w:r>
            <w:r w:rsidRPr="00023A41">
              <w:rPr>
                <w:rFonts w:ascii="Times New Roman" w:hAnsi="Times New Roman"/>
              </w:rPr>
              <w:t>н</w:t>
            </w:r>
            <w:r w:rsidRPr="00023A41">
              <w:rPr>
                <w:rFonts w:ascii="Times New Roman" w:hAnsi="Times New Roman"/>
              </w:rPr>
              <w:t>ными ФК.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Цель и направление расходования средств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SUBJ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1000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pStyle w:val="otrtablenormal"/>
              <w:rPr>
                <w:rFonts w:ascii="Times New Roman" w:hAnsi="Times New Roman"/>
                <w:szCs w:val="20"/>
              </w:rPr>
            </w:pPr>
            <w:r w:rsidRPr="00023A41">
              <w:rPr>
                <w:rFonts w:ascii="Times New Roman" w:hAnsi="Times New Roman"/>
                <w:szCs w:val="20"/>
              </w:rPr>
              <w:t>Указывается текстовое пояснение цели и направления расходования субсидии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 кажд</w:t>
            </w:r>
            <w:r w:rsidRPr="00023A41">
              <w:rPr>
                <w:rFonts w:ascii="Times New Roman" w:hAnsi="Times New Roman"/>
              </w:rPr>
              <w:t>о</w:t>
            </w:r>
            <w:r w:rsidRPr="00023A41">
              <w:rPr>
                <w:rFonts w:ascii="Times New Roman" w:hAnsi="Times New Roman"/>
              </w:rPr>
              <w:t>му КБК, указанному в поле CIDESCR.KBK.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январь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NUMBER2_JAN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субсидии в разрезе кажд</w:t>
            </w:r>
            <w:r w:rsidRPr="00023A41">
              <w:rPr>
                <w:rFonts w:ascii="Times New Roman" w:hAnsi="Times New Roman"/>
              </w:rPr>
              <w:t>о</w:t>
            </w:r>
            <w:r w:rsidRPr="00023A41">
              <w:rPr>
                <w:rFonts w:ascii="Times New Roman" w:hAnsi="Times New Roman"/>
              </w:rPr>
              <w:t>го месяца текущего фина</w:t>
            </w:r>
            <w:r w:rsidRPr="00023A41">
              <w:rPr>
                <w:rFonts w:ascii="Times New Roman" w:hAnsi="Times New Roman"/>
              </w:rPr>
              <w:t>н</w:t>
            </w:r>
            <w:r w:rsidRPr="00023A41">
              <w:rPr>
                <w:rFonts w:ascii="Times New Roman" w:hAnsi="Times New Roman"/>
              </w:rPr>
              <w:t>сового года в рублях. Хотя бы одно из полей CIDESCR.NUMBER2_JAN - CIDESCR.NUMBER2_DEC должно быть заполнено о</w:t>
            </w:r>
            <w:r w:rsidRPr="00023A41">
              <w:rPr>
                <w:rFonts w:ascii="Times New Roman" w:hAnsi="Times New Roman"/>
              </w:rPr>
              <w:t>т</w:t>
            </w:r>
            <w:r w:rsidRPr="00023A41">
              <w:rPr>
                <w:rFonts w:ascii="Times New Roman" w:hAnsi="Times New Roman"/>
              </w:rPr>
              <w:t>личным от нуля значением, если значение поля CIDESCR.NUMBER2_YEAR не равно 0.00.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фе</w:t>
            </w:r>
            <w:r w:rsidRPr="00023A41">
              <w:rPr>
                <w:rFonts w:ascii="Times New Roman" w:hAnsi="Times New Roman"/>
              </w:rPr>
              <w:t>в</w:t>
            </w:r>
            <w:r w:rsidRPr="00023A41">
              <w:rPr>
                <w:rFonts w:ascii="Times New Roman" w:hAnsi="Times New Roman"/>
              </w:rPr>
              <w:t>раль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NUMBER2_FEB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март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NUMBER2_MAR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апрель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NUMBER2_APR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май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NUMBER2_MAY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июнь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NUMBER2_JUN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июль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NUMBER2_JUL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август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NUMBER2_AUG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се</w:t>
            </w:r>
            <w:r w:rsidRPr="00023A41">
              <w:rPr>
                <w:rFonts w:ascii="Times New Roman" w:hAnsi="Times New Roman"/>
              </w:rPr>
              <w:t>н</w:t>
            </w:r>
            <w:r w:rsidRPr="00023A41">
              <w:rPr>
                <w:rFonts w:ascii="Times New Roman" w:hAnsi="Times New Roman"/>
              </w:rPr>
              <w:t>тябрь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NUMBER2_SEP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октябрь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NUMBER2_OCT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ноябрь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NUMBER2_NOV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декабрь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NUMBER2_DEC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тек</w:t>
            </w:r>
            <w:r w:rsidRPr="00023A41">
              <w:rPr>
                <w:rFonts w:ascii="Times New Roman" w:hAnsi="Times New Roman"/>
              </w:rPr>
              <w:t>у</w:t>
            </w:r>
            <w:r w:rsidRPr="00023A41">
              <w:rPr>
                <w:rFonts w:ascii="Times New Roman" w:hAnsi="Times New Roman"/>
              </w:rPr>
              <w:t>щий финансовый год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NUMBER2_YEAR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субсидии в рублях  на текущий финансовый год.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Поле должно иметь отли</w:t>
            </w:r>
            <w:r w:rsidRPr="00023A41">
              <w:rPr>
                <w:rFonts w:ascii="Times New Roman" w:hAnsi="Times New Roman"/>
              </w:rPr>
              <w:t>ч</w:t>
            </w:r>
            <w:r w:rsidRPr="00023A41">
              <w:rPr>
                <w:rFonts w:ascii="Times New Roman" w:hAnsi="Times New Roman"/>
              </w:rPr>
              <w:t>ное от нуля значение, если значение хотя бы одного из полей CIDESCR.NUMBER2_JAN - CIDESCR.NUMBER2_DEC не равно «0.00». Поле должно иметь отличное от нуля значение, если значение каждого из полей CIDESCR.NUMBER2_1_YEAR - CIDESCR.NUMBER2_5_YEAR равно «0.00».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первый год планового периода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NUMBER2_1_YEAR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субсидии в рублях  на первый год планового п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риода.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Поле должно иметь отли</w:t>
            </w:r>
            <w:r w:rsidRPr="00023A41">
              <w:rPr>
                <w:rFonts w:ascii="Times New Roman" w:hAnsi="Times New Roman"/>
              </w:rPr>
              <w:t>ч</w:t>
            </w:r>
            <w:r w:rsidRPr="00023A41">
              <w:rPr>
                <w:rFonts w:ascii="Times New Roman" w:hAnsi="Times New Roman"/>
              </w:rPr>
              <w:t>ное от нуля значение, если значение каждого из полей CIDESCR.NUMBER2_YEAR, CIDESCR.NUMBER2_2_YEAR - CIDESCR.NUMBER2_5_YEAR равно «0.00».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второй год планового периода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NUMBER2_2_YEAR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субсидии в рублях на второй год планового п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риода.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Поле должно иметь отли</w:t>
            </w:r>
            <w:r w:rsidRPr="00023A41">
              <w:rPr>
                <w:rFonts w:ascii="Times New Roman" w:hAnsi="Times New Roman"/>
              </w:rPr>
              <w:t>ч</w:t>
            </w:r>
            <w:r w:rsidRPr="00023A41">
              <w:rPr>
                <w:rFonts w:ascii="Times New Roman" w:hAnsi="Times New Roman"/>
              </w:rPr>
              <w:t>ное от нуля значение, если значение каждого из полей CIDESCR.NUMBER2_YEAR, CIDESCR.NUMBER2_1_YEAR, CIDESCR.NUMBER2_3_YEAR - CIDESCR.NUMBER2_5_YEAR равно «0.00».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третий год после тек</w:t>
            </w:r>
            <w:r w:rsidRPr="00023A41">
              <w:rPr>
                <w:rFonts w:ascii="Times New Roman" w:hAnsi="Times New Roman"/>
              </w:rPr>
              <w:t>у</w:t>
            </w:r>
            <w:r w:rsidRPr="00023A41">
              <w:rPr>
                <w:rFonts w:ascii="Times New Roman" w:hAnsi="Times New Roman"/>
              </w:rPr>
              <w:t>щего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NUMBER2_3_YEAR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субсидии в рублях на третий год после текущего финансового года.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Поле должно иметь отли</w:t>
            </w:r>
            <w:r w:rsidRPr="00023A41">
              <w:rPr>
                <w:rFonts w:ascii="Times New Roman" w:hAnsi="Times New Roman"/>
              </w:rPr>
              <w:t>ч</w:t>
            </w:r>
            <w:r w:rsidRPr="00023A41">
              <w:rPr>
                <w:rFonts w:ascii="Times New Roman" w:hAnsi="Times New Roman"/>
              </w:rPr>
              <w:t>ное от нуля значение, если значение каждого из полей CIDESCR.NUMBER2_YEAR - CIDESCR.NUMBER2_2_YEAR, CIDESCR.NUMBER2_4_YEAR, CIDESCR.NUMBER2_5_YEAR равно «0.00».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четве</w:t>
            </w:r>
            <w:r w:rsidRPr="00023A41">
              <w:rPr>
                <w:rFonts w:ascii="Times New Roman" w:hAnsi="Times New Roman"/>
              </w:rPr>
              <w:t>р</w:t>
            </w:r>
            <w:r w:rsidRPr="00023A41">
              <w:rPr>
                <w:rFonts w:ascii="Times New Roman" w:hAnsi="Times New Roman"/>
              </w:rPr>
              <w:t>тый год после текущего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NUMBER2_4_YEAR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субсидии в рублях на четвертый год после тек</w:t>
            </w:r>
            <w:r w:rsidRPr="00023A41">
              <w:rPr>
                <w:rFonts w:ascii="Times New Roman" w:hAnsi="Times New Roman"/>
              </w:rPr>
              <w:t>у</w:t>
            </w:r>
            <w:r w:rsidRPr="00023A41">
              <w:rPr>
                <w:rFonts w:ascii="Times New Roman" w:hAnsi="Times New Roman"/>
              </w:rPr>
              <w:t>щего финансового года.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Поле должно иметь отли</w:t>
            </w:r>
            <w:r w:rsidRPr="00023A41">
              <w:rPr>
                <w:rFonts w:ascii="Times New Roman" w:hAnsi="Times New Roman"/>
              </w:rPr>
              <w:t>ч</w:t>
            </w:r>
            <w:r w:rsidRPr="00023A41">
              <w:rPr>
                <w:rFonts w:ascii="Times New Roman" w:hAnsi="Times New Roman"/>
              </w:rPr>
              <w:t>ное от нуля значение, если значение каждого из полей CIDESCR.NUMBER2_YEAR - CIDESCR.NUMBER2_3_YEAR, CIDESCR.NUMBER2_5_YEAR равно «0.00».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посл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дующие годы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NUMBER2_5_YEAR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субсидии в рублях на последующие годы после текущего финансового г</w:t>
            </w:r>
            <w:r w:rsidRPr="00023A41">
              <w:rPr>
                <w:rFonts w:ascii="Times New Roman" w:hAnsi="Times New Roman"/>
              </w:rPr>
              <w:t>о</w:t>
            </w:r>
            <w:r w:rsidRPr="00023A41">
              <w:rPr>
                <w:rFonts w:ascii="Times New Roman" w:hAnsi="Times New Roman"/>
              </w:rPr>
              <w:t>да.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Поле должно иметь отли</w:t>
            </w:r>
            <w:r w:rsidRPr="00023A41">
              <w:rPr>
                <w:rFonts w:ascii="Times New Roman" w:hAnsi="Times New Roman"/>
              </w:rPr>
              <w:t>ч</w:t>
            </w:r>
            <w:r w:rsidRPr="00023A41">
              <w:rPr>
                <w:rFonts w:ascii="Times New Roman" w:hAnsi="Times New Roman"/>
              </w:rPr>
              <w:t>ное от нуля значение, если значение каждого из полей CIDESCR.NUMBER2_YEAR - CIDESCR.NUMBER2_4_YEAR равно «0.00».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Примечание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NOTE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254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Отражается примечание (при необходимости).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Расшифровка графика платежей в разрезе ФАИП</w:t>
            </w:r>
          </w:p>
        </w:tc>
        <w:tc>
          <w:tcPr>
            <w:tcW w:w="1973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  <w:lang w:val="en-US"/>
              </w:rPr>
              <w:t>CI</w:t>
            </w:r>
            <w:r w:rsidRPr="00023A41">
              <w:rPr>
                <w:rFonts w:ascii="Times New Roman" w:hAnsi="Times New Roman"/>
                <w:b/>
                <w:i/>
              </w:rPr>
              <w:t>DESCRFAIP(*)</w:t>
            </w:r>
          </w:p>
        </w:tc>
        <w:tc>
          <w:tcPr>
            <w:tcW w:w="1199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778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077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Нет</w:t>
            </w:r>
          </w:p>
        </w:tc>
        <w:tc>
          <w:tcPr>
            <w:tcW w:w="2726" w:type="dxa"/>
            <w:gridSpan w:val="4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Блок обязателен для заполнения в случае отсу</w:t>
            </w:r>
            <w:r w:rsidRPr="00023A41">
              <w:rPr>
                <w:rFonts w:ascii="Times New Roman" w:hAnsi="Times New Roman"/>
                <w:b/>
                <w:i/>
              </w:rPr>
              <w:t>т</w:t>
            </w:r>
            <w:r w:rsidRPr="00023A41">
              <w:rPr>
                <w:rFonts w:ascii="Times New Roman" w:hAnsi="Times New Roman"/>
                <w:b/>
                <w:i/>
              </w:rPr>
              <w:t>ствия блока CIDESCR.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Блок не заполняется при заполненном блоке CIDESCR.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объекта ФАИП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FAIP_NAME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2000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объекта ФАИП.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объекта ФАИП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FAIP_CODE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14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объекта ФАИП в соо</w:t>
            </w:r>
            <w:r w:rsidRPr="00023A41">
              <w:rPr>
                <w:rFonts w:ascii="Times New Roman" w:hAnsi="Times New Roman"/>
              </w:rPr>
              <w:t>т</w:t>
            </w:r>
            <w:r w:rsidRPr="00023A41">
              <w:rPr>
                <w:rFonts w:ascii="Times New Roman" w:hAnsi="Times New Roman"/>
              </w:rPr>
              <w:t>ветствии со справочником «ФАИП».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Итого по коду объекта ФАИП. Сумма на январь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TOTAL_NUMBER2_JAN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Итого по коду объекта ФАИП. Сумма на фе</w:t>
            </w:r>
            <w:r w:rsidRPr="00023A41">
              <w:rPr>
                <w:rFonts w:ascii="Times New Roman" w:hAnsi="Times New Roman"/>
              </w:rPr>
              <w:t>в</w:t>
            </w:r>
            <w:r w:rsidRPr="00023A41">
              <w:rPr>
                <w:rFonts w:ascii="Times New Roman" w:hAnsi="Times New Roman"/>
              </w:rPr>
              <w:t>раль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TOTAL_NUMBER2_FEB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Итого по коду объекта ФАИП. Сумма на март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TOTAL_NUMBER2_MAR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Итого по коду объекта ФАИП. Сумма на апрель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TOTAL_NUMBER2_APR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Итого по коду объекта ФАИП. Сумма на май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TOTAL_NUMBER2_MAY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Итого по коду объекта ФАИП. Сумма на июнь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TOTAL_NUMBER2_JUN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Итого по коду объекта ФАИП. Сумма на июль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TOTAL_NUMBER2_JUL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Итого по коду объекта ФАИП. Сумма на август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TOTAL_NUMBER2_AUG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Итого по коду объекта ФАИП. Сумма на се</w:t>
            </w:r>
            <w:r w:rsidRPr="00023A41">
              <w:rPr>
                <w:rFonts w:ascii="Times New Roman" w:hAnsi="Times New Roman"/>
              </w:rPr>
              <w:t>н</w:t>
            </w:r>
            <w:r w:rsidRPr="00023A41">
              <w:rPr>
                <w:rFonts w:ascii="Times New Roman" w:hAnsi="Times New Roman"/>
              </w:rPr>
              <w:t>тябрь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TOTAL_NUMBER2_SEP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Итого по коду объекта ФАИП. Сумма на октябрь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TOTAL_NUMBER2_OCT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Итого по коду объекта ФАИП. Сумма на ноябрь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TOTAL_NUMBER2_NOV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Итого по коду объекта ФАИП. Сумма на декабрь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TOTAL_NUMBER2_DEC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Итого по коду объекта ФАИП. Сумма на тек</w:t>
            </w:r>
            <w:r w:rsidRPr="00023A41">
              <w:rPr>
                <w:rFonts w:ascii="Times New Roman" w:hAnsi="Times New Roman"/>
              </w:rPr>
              <w:t>у</w:t>
            </w:r>
            <w:r w:rsidRPr="00023A41">
              <w:rPr>
                <w:rFonts w:ascii="Times New Roman" w:hAnsi="Times New Roman"/>
              </w:rPr>
              <w:t>щий финансовый год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TOTAL_NUMBER2_YEAR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Итого по коду объекта ФАИП. Сумма на первый год планового периода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TOTAL_NUMBER2_1_YEAR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Итого по коду объекта ФАИП. Сумма на второй год планового периода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TOTAL_NUMBER2_2_YEAR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Итого по коду объекта ФАИП. Сумма на третий год после тек</w:t>
            </w:r>
            <w:r w:rsidRPr="00023A41">
              <w:rPr>
                <w:rFonts w:ascii="Times New Roman" w:hAnsi="Times New Roman"/>
              </w:rPr>
              <w:t>у</w:t>
            </w:r>
            <w:r w:rsidRPr="00023A41">
              <w:rPr>
                <w:rFonts w:ascii="Times New Roman" w:hAnsi="Times New Roman"/>
              </w:rPr>
              <w:t>щего.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TOTAL_NUMBER2_3_YEAR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Итого по коду объекта ФАИП. Сумма на четве</w:t>
            </w:r>
            <w:r w:rsidRPr="00023A41">
              <w:rPr>
                <w:rFonts w:ascii="Times New Roman" w:hAnsi="Times New Roman"/>
              </w:rPr>
              <w:t>р</w:t>
            </w:r>
            <w:r w:rsidRPr="00023A41">
              <w:rPr>
                <w:rFonts w:ascii="Times New Roman" w:hAnsi="Times New Roman"/>
              </w:rPr>
              <w:t>тый год после текущего.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TOTAL_NUMBER2_4_YEAR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Итого по коду объекта ФАИП. Сумма на посл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дующие годы.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TOTAL_NUMBER2_5_YEAR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Расшифровка графика платежей по КБК для ФАИП</w:t>
            </w:r>
          </w:p>
        </w:tc>
        <w:tc>
          <w:tcPr>
            <w:tcW w:w="1973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  <w:lang w:val="en-US"/>
              </w:rPr>
              <w:t>CI</w:t>
            </w:r>
            <w:r w:rsidRPr="00023A41">
              <w:rPr>
                <w:rFonts w:ascii="Times New Roman" w:hAnsi="Times New Roman"/>
                <w:b/>
                <w:i/>
              </w:rPr>
              <w:t>DESCRFAIP_KBK(*)</w:t>
            </w:r>
          </w:p>
        </w:tc>
        <w:tc>
          <w:tcPr>
            <w:tcW w:w="1199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778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077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Нет</w:t>
            </w:r>
          </w:p>
        </w:tc>
        <w:tc>
          <w:tcPr>
            <w:tcW w:w="2726" w:type="dxa"/>
            <w:gridSpan w:val="4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Сочетание значений п</w:t>
            </w:r>
            <w:r w:rsidRPr="00023A41">
              <w:rPr>
                <w:rFonts w:ascii="Times New Roman" w:hAnsi="Times New Roman"/>
                <w:b/>
                <w:i/>
              </w:rPr>
              <w:t>о</w:t>
            </w:r>
            <w:r w:rsidRPr="00023A41">
              <w:rPr>
                <w:rFonts w:ascii="Times New Roman" w:hAnsi="Times New Roman"/>
                <w:b/>
                <w:i/>
              </w:rPr>
              <w:t>лей KBK, ADD_KLASS, SUBJ и NOTE должно быть уникально в пред</w:t>
            </w:r>
            <w:r w:rsidRPr="00023A41">
              <w:rPr>
                <w:rFonts w:ascii="Times New Roman" w:hAnsi="Times New Roman"/>
                <w:b/>
                <w:i/>
              </w:rPr>
              <w:t>е</w:t>
            </w:r>
            <w:r w:rsidRPr="00023A41">
              <w:rPr>
                <w:rFonts w:ascii="Times New Roman" w:hAnsi="Times New Roman"/>
                <w:b/>
                <w:i/>
              </w:rPr>
              <w:t>лах ЭД.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Блок обязателен для з</w:t>
            </w:r>
            <w:r w:rsidRPr="00023A41">
              <w:rPr>
                <w:rFonts w:ascii="Times New Roman" w:hAnsi="Times New Roman"/>
                <w:b/>
                <w:i/>
              </w:rPr>
              <w:t>а</w:t>
            </w:r>
            <w:r w:rsidRPr="00023A41">
              <w:rPr>
                <w:rFonts w:ascii="Times New Roman" w:hAnsi="Times New Roman"/>
                <w:b/>
                <w:i/>
              </w:rPr>
              <w:t>полнения в случае, если блок CIDESCRFAIP з</w:t>
            </w:r>
            <w:r w:rsidRPr="00023A41">
              <w:rPr>
                <w:rFonts w:ascii="Times New Roman" w:hAnsi="Times New Roman"/>
                <w:b/>
                <w:i/>
              </w:rPr>
              <w:t>а</w:t>
            </w:r>
            <w:r w:rsidRPr="00023A41">
              <w:rPr>
                <w:rFonts w:ascii="Times New Roman" w:hAnsi="Times New Roman"/>
                <w:b/>
                <w:i/>
              </w:rPr>
              <w:t>полнен.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Номер п/п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NOM_LINE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Служебное поле, использ</w:t>
            </w:r>
            <w:r w:rsidRPr="00023A41">
              <w:rPr>
                <w:rFonts w:ascii="Times New Roman" w:hAnsi="Times New Roman"/>
              </w:rPr>
              <w:t>у</w:t>
            </w:r>
            <w:r w:rsidRPr="00023A41">
              <w:rPr>
                <w:rFonts w:ascii="Times New Roman" w:hAnsi="Times New Roman"/>
              </w:rPr>
              <w:t>ется для идентификации строк расшифровки обяз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тельства. Указывается п</w:t>
            </w:r>
            <w:r w:rsidRPr="00023A41">
              <w:rPr>
                <w:rFonts w:ascii="Times New Roman" w:hAnsi="Times New Roman"/>
              </w:rPr>
              <w:t>о</w:t>
            </w:r>
            <w:r w:rsidRPr="00023A41">
              <w:rPr>
                <w:rFonts w:ascii="Times New Roman" w:hAnsi="Times New Roman"/>
              </w:rPr>
              <w:t>рядковый номер строки. Нумерация сквозная для всех входящих в ЭД блоков CIDESCR и CIDESCRFAIP_KBK.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Вид средств для перечисления субсидии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SR_FIN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1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Вид средств для перечисления субсидии.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Возможные значения:</w:t>
            </w:r>
          </w:p>
          <w:p w:rsidR="0030579A" w:rsidRPr="00023A41" w:rsidRDefault="0030579A" w:rsidP="00330879">
            <w:pPr>
              <w:pStyle w:val="OTRTableListMark"/>
            </w:pPr>
            <w:r w:rsidRPr="00023A41">
              <w:t>1 - средства бюджета.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по БК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KBK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20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Указывается код бюдже</w:t>
            </w:r>
            <w:r w:rsidRPr="00023A41">
              <w:rPr>
                <w:rFonts w:ascii="Times New Roman" w:hAnsi="Times New Roman"/>
              </w:rPr>
              <w:t>т</w:t>
            </w:r>
            <w:r w:rsidRPr="00023A41">
              <w:rPr>
                <w:rFonts w:ascii="Times New Roman" w:hAnsi="Times New Roman"/>
              </w:rPr>
              <w:t>ной классификации в соо</w:t>
            </w:r>
            <w:r w:rsidRPr="00023A41">
              <w:rPr>
                <w:rFonts w:ascii="Times New Roman" w:hAnsi="Times New Roman"/>
              </w:rPr>
              <w:t>т</w:t>
            </w:r>
            <w:r w:rsidRPr="00023A41">
              <w:rPr>
                <w:rFonts w:ascii="Times New Roman" w:hAnsi="Times New Roman"/>
              </w:rPr>
              <w:t>ветствии с действующими Указаниями по БК.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Реквизит обязателен для заполнения при указании в реквизите «NAME_AGR» значения «121» или «130».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цели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ADD_KLASS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20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Указывается аналитический код, идентифицирующий операцию, связанную с субсидиями (субвенциями), полученными из федерал</w:t>
            </w:r>
            <w:r w:rsidRPr="00023A41">
              <w:rPr>
                <w:rFonts w:ascii="Times New Roman" w:hAnsi="Times New Roman"/>
              </w:rPr>
              <w:t>ь</w:t>
            </w:r>
            <w:r w:rsidRPr="00023A41">
              <w:rPr>
                <w:rFonts w:ascii="Times New Roman" w:hAnsi="Times New Roman"/>
              </w:rPr>
              <w:t>ного бюджета, в соответс</w:t>
            </w:r>
            <w:r w:rsidRPr="00023A41">
              <w:rPr>
                <w:rFonts w:ascii="Times New Roman" w:hAnsi="Times New Roman"/>
              </w:rPr>
              <w:t>т</w:t>
            </w:r>
            <w:r w:rsidRPr="00023A41">
              <w:rPr>
                <w:rFonts w:ascii="Times New Roman" w:hAnsi="Times New Roman"/>
              </w:rPr>
              <w:t>вии с кодами, установле</w:t>
            </w:r>
            <w:r w:rsidRPr="00023A41">
              <w:rPr>
                <w:rFonts w:ascii="Times New Roman" w:hAnsi="Times New Roman"/>
              </w:rPr>
              <w:t>н</w:t>
            </w:r>
            <w:r w:rsidRPr="00023A41">
              <w:rPr>
                <w:rFonts w:ascii="Times New Roman" w:hAnsi="Times New Roman"/>
              </w:rPr>
              <w:t>ными ФК.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Цель и направление расходования средств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SUBJ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1000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AB2AD6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Указывается текстовое пояснение цели и направления расходования субсидии</w:t>
            </w:r>
          </w:p>
          <w:p w:rsidR="0030579A" w:rsidRPr="00023A41" w:rsidRDefault="0030579A" w:rsidP="00AB2AD6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 xml:space="preserve"> по кажд</w:t>
            </w:r>
            <w:r w:rsidRPr="00023A41">
              <w:rPr>
                <w:rFonts w:ascii="Times New Roman" w:hAnsi="Times New Roman"/>
              </w:rPr>
              <w:t>о</w:t>
            </w:r>
            <w:r w:rsidRPr="00023A41">
              <w:rPr>
                <w:rFonts w:ascii="Times New Roman" w:hAnsi="Times New Roman"/>
              </w:rPr>
              <w:t>му КБК, указанному в поле CIDESCRFAIP_KBK.KBK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январь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NUMBER2_JAN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субсидии в разрезе кажд</w:t>
            </w:r>
            <w:r w:rsidRPr="00023A41">
              <w:rPr>
                <w:rFonts w:ascii="Times New Roman" w:hAnsi="Times New Roman"/>
              </w:rPr>
              <w:t>о</w:t>
            </w:r>
            <w:r w:rsidRPr="00023A41">
              <w:rPr>
                <w:rFonts w:ascii="Times New Roman" w:hAnsi="Times New Roman"/>
              </w:rPr>
              <w:t>го месяца текущего фина</w:t>
            </w:r>
            <w:r w:rsidRPr="00023A41">
              <w:rPr>
                <w:rFonts w:ascii="Times New Roman" w:hAnsi="Times New Roman"/>
              </w:rPr>
              <w:t>н</w:t>
            </w:r>
            <w:r w:rsidRPr="00023A41">
              <w:rPr>
                <w:rFonts w:ascii="Times New Roman" w:hAnsi="Times New Roman"/>
              </w:rPr>
              <w:t>сового года в рублях. Хотя бы одно из полей CIDESCRFAIP_KBK.NUMBER2_JAN - CIDESCRFAIP_KBK.NUMBER2_DEC должно быть заполнено отличным от нуля значением, если значение поля CIDESCRFAIP_KBK.NUMBER2_YEAR не равно 0.00.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фе</w:t>
            </w:r>
            <w:r w:rsidRPr="00023A41">
              <w:rPr>
                <w:rFonts w:ascii="Times New Roman" w:hAnsi="Times New Roman"/>
              </w:rPr>
              <w:t>в</w:t>
            </w:r>
            <w:r w:rsidRPr="00023A41">
              <w:rPr>
                <w:rFonts w:ascii="Times New Roman" w:hAnsi="Times New Roman"/>
              </w:rPr>
              <w:t>раль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NUMBER2_FEB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март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NUMBER2_MAR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апрель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NUMBER2_APR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май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NUMBER2_MAY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июнь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NUMBER2_JUN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июль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NUMBER2_JUL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август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NUMBER2_AUG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се</w:t>
            </w:r>
            <w:r w:rsidRPr="00023A41">
              <w:rPr>
                <w:rFonts w:ascii="Times New Roman" w:hAnsi="Times New Roman"/>
              </w:rPr>
              <w:t>н</w:t>
            </w:r>
            <w:r w:rsidRPr="00023A41">
              <w:rPr>
                <w:rFonts w:ascii="Times New Roman" w:hAnsi="Times New Roman"/>
              </w:rPr>
              <w:t>тябрь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NUMBER2_SEP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октябрь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NUMBER2_OCT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ноябрь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NUMBER2_NOV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декабрь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NUMBER2_DEC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тек</w:t>
            </w:r>
            <w:r w:rsidRPr="00023A41">
              <w:rPr>
                <w:rFonts w:ascii="Times New Roman" w:hAnsi="Times New Roman"/>
              </w:rPr>
              <w:t>у</w:t>
            </w:r>
            <w:r w:rsidRPr="00023A41">
              <w:rPr>
                <w:rFonts w:ascii="Times New Roman" w:hAnsi="Times New Roman"/>
              </w:rPr>
              <w:t>щий финансовый год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NUMBER2_YEAR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субсидии в рублях на текущий финансовый год.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Поле должно иметь отли</w:t>
            </w:r>
            <w:r w:rsidRPr="00023A41">
              <w:rPr>
                <w:rFonts w:ascii="Times New Roman" w:hAnsi="Times New Roman"/>
              </w:rPr>
              <w:t>ч</w:t>
            </w:r>
            <w:r w:rsidRPr="00023A41">
              <w:rPr>
                <w:rFonts w:ascii="Times New Roman" w:hAnsi="Times New Roman"/>
              </w:rPr>
              <w:t>ное от нуля значение, если значение хотя бы одного из полей CIDESCRFAIP_KBK.NUMBER2_JAN - CIDESCRFAIP_KBK.NUMBER2_DEC не равно «0.00». Поле должно иметь отличное от нуля значение, если знач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ние каждого из полей CIDESCRFAIP_KBK.NUMBER2_1_YEAR - CIDESCRFAIP_KBK.NUMBER2_5_YEAR равно «0.00».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первый год планового периода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NUMBER2_1_YEAR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субсидии в рублях на первый год планового п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риода.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Поле должно иметь отли</w:t>
            </w:r>
            <w:r w:rsidRPr="00023A41">
              <w:rPr>
                <w:rFonts w:ascii="Times New Roman" w:hAnsi="Times New Roman"/>
              </w:rPr>
              <w:t>ч</w:t>
            </w:r>
            <w:r w:rsidRPr="00023A41">
              <w:rPr>
                <w:rFonts w:ascii="Times New Roman" w:hAnsi="Times New Roman"/>
              </w:rPr>
              <w:t>ное от нуля значение, если значение каждого из полей CIDESCRFAIP_KBK.NUMBER2_YEAR, CIDESCRFAIP_KBK.NUMBER2_2_YEAR - CIDESCRFAIP_KBK.NUMBER2_5_YEAR равно «0.00».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второй год планового периода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NUMBER2_2_YEAR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субсидии в рублях на второй год планового п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риода.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Поле должно иметь отли</w:t>
            </w:r>
            <w:r w:rsidRPr="00023A41">
              <w:rPr>
                <w:rFonts w:ascii="Times New Roman" w:hAnsi="Times New Roman"/>
              </w:rPr>
              <w:t>ч</w:t>
            </w:r>
            <w:r w:rsidRPr="00023A41">
              <w:rPr>
                <w:rFonts w:ascii="Times New Roman" w:hAnsi="Times New Roman"/>
              </w:rPr>
              <w:t>ное от нуля значение, если значение каждого из полей CIDESCRFAIP_KBK.NUMBER2_YEAR, CIDESCRFAIP_KBK.NUMBER2_1_YEAR, CIDESCRFAIP_KBK.NUMBER2_3_YEAR - CIDESCRFAIP_KBK.NUMBER2_5_YEAR равно «0.00».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третий год после тек</w:t>
            </w:r>
            <w:r w:rsidRPr="00023A41">
              <w:rPr>
                <w:rFonts w:ascii="Times New Roman" w:hAnsi="Times New Roman"/>
              </w:rPr>
              <w:t>у</w:t>
            </w:r>
            <w:r w:rsidRPr="00023A41">
              <w:rPr>
                <w:rFonts w:ascii="Times New Roman" w:hAnsi="Times New Roman"/>
              </w:rPr>
              <w:t>щего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NUMBER2_3_YEAR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субсидии в рублях на третий год после текущего финансового года.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Поле должно иметь отли</w:t>
            </w:r>
            <w:r w:rsidRPr="00023A41">
              <w:rPr>
                <w:rFonts w:ascii="Times New Roman" w:hAnsi="Times New Roman"/>
              </w:rPr>
              <w:t>ч</w:t>
            </w:r>
            <w:r w:rsidRPr="00023A41">
              <w:rPr>
                <w:rFonts w:ascii="Times New Roman" w:hAnsi="Times New Roman"/>
              </w:rPr>
              <w:t>ное от нуля значение, если значение каждого из полей CIDESCRFAIP_KBK.NUMBER2_YEAR - CIDESCRFAIP_KBK.NUMBER2_2_YEAR, CIDESCRFAIP_KBK.NUMBER2_4_YEAR, CIDESCRFAIP_KBK.NUMBER2_5_YEAR равно «0.00».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четве</w:t>
            </w:r>
            <w:r w:rsidRPr="00023A41">
              <w:rPr>
                <w:rFonts w:ascii="Times New Roman" w:hAnsi="Times New Roman"/>
              </w:rPr>
              <w:t>р</w:t>
            </w:r>
            <w:r w:rsidRPr="00023A41">
              <w:rPr>
                <w:rFonts w:ascii="Times New Roman" w:hAnsi="Times New Roman"/>
              </w:rPr>
              <w:t>тый год после текущего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NUMBER2_4_YEAR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субсидии в рублях на четвертый год после тек</w:t>
            </w:r>
            <w:r w:rsidRPr="00023A41">
              <w:rPr>
                <w:rFonts w:ascii="Times New Roman" w:hAnsi="Times New Roman"/>
              </w:rPr>
              <w:t>у</w:t>
            </w:r>
            <w:r w:rsidRPr="00023A41">
              <w:rPr>
                <w:rFonts w:ascii="Times New Roman" w:hAnsi="Times New Roman"/>
              </w:rPr>
              <w:t>щего финансового года.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Поле должно иметь отли</w:t>
            </w:r>
            <w:r w:rsidRPr="00023A41">
              <w:rPr>
                <w:rFonts w:ascii="Times New Roman" w:hAnsi="Times New Roman"/>
              </w:rPr>
              <w:t>ч</w:t>
            </w:r>
            <w:r w:rsidRPr="00023A41">
              <w:rPr>
                <w:rFonts w:ascii="Times New Roman" w:hAnsi="Times New Roman"/>
              </w:rPr>
              <w:t>ное от нуля значение, если значение каждого из полей CIDESCRFAIP_KBK.NUMBER2_YEAR - CIDESCRFAIP_KBK.NUMBER2_3_YEAR, CIDESCRFAIP_KBK.NUMBER2_5_YEAR равно «0.00».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посл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дующие годы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NUMBER2_5_YEAR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субсиди в рублях на последующие годы после текущего финансового г</w:t>
            </w:r>
            <w:r w:rsidRPr="00023A41">
              <w:rPr>
                <w:rFonts w:ascii="Times New Roman" w:hAnsi="Times New Roman"/>
              </w:rPr>
              <w:t>о</w:t>
            </w:r>
            <w:r w:rsidRPr="00023A41">
              <w:rPr>
                <w:rFonts w:ascii="Times New Roman" w:hAnsi="Times New Roman"/>
              </w:rPr>
              <w:t>да.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Поле должно иметь отли</w:t>
            </w:r>
            <w:r w:rsidRPr="00023A41">
              <w:rPr>
                <w:rFonts w:ascii="Times New Roman" w:hAnsi="Times New Roman"/>
              </w:rPr>
              <w:t>ч</w:t>
            </w:r>
            <w:r w:rsidRPr="00023A41">
              <w:rPr>
                <w:rFonts w:ascii="Times New Roman" w:hAnsi="Times New Roman"/>
              </w:rPr>
              <w:t>ное от нуля значение, если значение каждого из полей CIDESCRFAIP_KBK.NUMBER2_YEAR - CIDESCRFAIP_KBK.NUMBER2_4_YEAR равно «0.00».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rPr>
          <w:gridBefore w:val="1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Примечание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NOTE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254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Отражается примечание (при необходимости).</w:t>
            </w:r>
          </w:p>
        </w:tc>
      </w:tr>
    </w:tbl>
    <w:p w:rsidR="0030579A" w:rsidRPr="00023A41" w:rsidRDefault="0030579A" w:rsidP="00301961">
      <w:pPr>
        <w:pStyle w:val="Heading3"/>
        <w:numPr>
          <w:ilvl w:val="2"/>
          <w:numId w:val="12"/>
        </w:numPr>
      </w:pPr>
      <w:bookmarkStart w:id="3" w:name="_Toc389149652"/>
      <w:r w:rsidRPr="00023A41">
        <w:t>Макет файла</w:t>
      </w:r>
      <w:bookmarkEnd w:id="3"/>
    </w:p>
    <w:p w:rsidR="0030579A" w:rsidRPr="00023A41" w:rsidRDefault="0030579A" w:rsidP="00023A41">
      <w:pPr>
        <w:spacing w:after="0"/>
        <w:rPr>
          <w:rFonts w:ascii="Times New Roman" w:hAnsi="Times New Roman"/>
          <w:szCs w:val="24"/>
          <w:lang w:val="en-US"/>
        </w:rPr>
      </w:pPr>
      <w:r w:rsidRPr="00023A41">
        <w:rPr>
          <w:rFonts w:ascii="Times New Roman" w:hAnsi="Times New Roman"/>
          <w:b/>
          <w:szCs w:val="24"/>
          <w:lang w:val="en-US"/>
        </w:rPr>
        <w:t>FK</w:t>
      </w:r>
      <w:r w:rsidRPr="00023A41">
        <w:rPr>
          <w:rFonts w:ascii="Times New Roman" w:hAnsi="Times New Roman"/>
          <w:szCs w:val="24"/>
          <w:lang w:val="en-US"/>
        </w:rPr>
        <w:t>|NUM_VER|FORMER|FORM_VER|NORM_DOC(0)</w:t>
      </w:r>
    </w:p>
    <w:p w:rsidR="0030579A" w:rsidRPr="00023A41" w:rsidRDefault="0030579A" w:rsidP="00023A41">
      <w:pPr>
        <w:spacing w:after="0"/>
        <w:rPr>
          <w:rFonts w:ascii="Times New Roman" w:hAnsi="Times New Roman"/>
          <w:szCs w:val="24"/>
          <w:lang w:val="en-US"/>
        </w:rPr>
      </w:pPr>
      <w:r w:rsidRPr="00023A41">
        <w:rPr>
          <w:rFonts w:ascii="Times New Roman" w:hAnsi="Times New Roman"/>
          <w:b/>
          <w:szCs w:val="24"/>
          <w:lang w:val="en-US"/>
        </w:rPr>
        <w:t>FROM</w:t>
      </w:r>
      <w:r w:rsidRPr="00023A41">
        <w:rPr>
          <w:rFonts w:ascii="Times New Roman" w:hAnsi="Times New Roman"/>
          <w:szCs w:val="24"/>
          <w:lang w:val="en-US"/>
        </w:rPr>
        <w:t>|BUDG_LEVEL(0)|KOD_UBP(0)|NAME_UBP(0)|KOD_TOFK(0)|NAME_TOFK(0)|</w:t>
      </w:r>
      <w:r w:rsidRPr="00023A41">
        <w:rPr>
          <w:rFonts w:ascii="Times New Roman" w:hAnsi="Times New Roman"/>
          <w:b/>
          <w:szCs w:val="24"/>
          <w:lang w:val="en-US"/>
        </w:rPr>
        <w:t>TO</w:t>
      </w:r>
    </w:p>
    <w:p w:rsidR="0030579A" w:rsidRPr="00023A41" w:rsidRDefault="0030579A" w:rsidP="00023A41">
      <w:pPr>
        <w:spacing w:after="0"/>
        <w:rPr>
          <w:rFonts w:ascii="Times New Roman" w:hAnsi="Times New Roman"/>
          <w:szCs w:val="24"/>
          <w:lang w:val="en-US"/>
        </w:rPr>
      </w:pPr>
      <w:r w:rsidRPr="00023A41">
        <w:rPr>
          <w:rFonts w:ascii="Times New Roman" w:hAnsi="Times New Roman"/>
          <w:b/>
          <w:szCs w:val="24"/>
          <w:lang w:val="en-US"/>
        </w:rPr>
        <w:t>TO</w:t>
      </w:r>
      <w:r w:rsidRPr="00023A41">
        <w:rPr>
          <w:rFonts w:ascii="Times New Roman" w:hAnsi="Times New Roman"/>
          <w:szCs w:val="24"/>
          <w:lang w:val="en-US"/>
        </w:rPr>
        <w:t>|BUDG_LEVEL(0)|KOD_UBP(0)|NAME_UBP(0)|KOD_TOFK(0)|NAME_TOFK(0)|</w:t>
      </w:r>
      <w:r w:rsidRPr="00023A41">
        <w:rPr>
          <w:rFonts w:ascii="Times New Roman" w:hAnsi="Times New Roman"/>
          <w:b/>
          <w:szCs w:val="24"/>
          <w:lang w:val="en-US"/>
        </w:rPr>
        <w:t>CI</w:t>
      </w:r>
    </w:p>
    <w:p w:rsidR="0030579A" w:rsidRPr="00023A41" w:rsidRDefault="0030579A" w:rsidP="00023A41">
      <w:pPr>
        <w:spacing w:after="0"/>
        <w:rPr>
          <w:rFonts w:ascii="Times New Roman" w:hAnsi="Times New Roman"/>
          <w:lang w:val="en-US"/>
        </w:rPr>
      </w:pPr>
      <w:r w:rsidRPr="00023A41">
        <w:rPr>
          <w:rFonts w:ascii="Times New Roman" w:hAnsi="Times New Roman"/>
          <w:b/>
          <w:szCs w:val="24"/>
          <w:lang w:val="en-US"/>
        </w:rPr>
        <w:t>CI</w:t>
      </w:r>
      <w:r w:rsidRPr="00023A41">
        <w:rPr>
          <w:rFonts w:ascii="Times New Roman" w:hAnsi="Times New Roman"/>
          <w:szCs w:val="24"/>
          <w:lang w:val="en-US"/>
        </w:rPr>
        <w:t>|GUID_FK(0)|NOM_DOC|DATE_DOC|CODE_AGR(0)|NAME_AGR(0)|REG_NUM_AGR(0)|NUM_AGR(0)|DATE_AGR|DATE_START_AGR(0)|DATE_END_AGR(0)|NAME_ACT(0)|NUM_REG_MJ(0)|DATE_REG_MJ(0)|SUMM_SUB_CUR|CODE_CUR|NAME_CUR|RATE(0)|SUMM_SUB_RUR|DOL_RUK|NAME_RUK|DATE_POD|DOL_ISP|NAME_ISP|DATE_POD_ISP|NOM_</w:t>
      </w:r>
      <w:r w:rsidRPr="00023A41">
        <w:rPr>
          <w:rFonts w:ascii="Times New Roman" w:hAnsi="Times New Roman"/>
          <w:color w:val="000000"/>
          <w:szCs w:val="24"/>
          <w:highlight w:val="white"/>
          <w:lang w:val="en-US"/>
        </w:rPr>
        <w:t>R</w:t>
      </w:r>
      <w:r w:rsidRPr="00023A41">
        <w:rPr>
          <w:rFonts w:ascii="Times New Roman" w:hAnsi="Times New Roman"/>
          <w:color w:val="000000"/>
          <w:szCs w:val="24"/>
          <w:lang w:val="en-US"/>
        </w:rPr>
        <w:t>S</w:t>
      </w:r>
      <w:r w:rsidRPr="00023A41">
        <w:rPr>
          <w:rFonts w:ascii="Times New Roman" w:hAnsi="Times New Roman"/>
          <w:szCs w:val="24"/>
          <w:lang w:val="en-US"/>
        </w:rPr>
        <w:t>(0)|NOM_PP(0)|</w:t>
      </w:r>
      <w:r w:rsidRPr="00023A41">
        <w:rPr>
          <w:rFonts w:ascii="Times New Roman" w:hAnsi="Times New Roman"/>
          <w:lang w:val="en-US"/>
        </w:rPr>
        <w:t>DATE_RS</w:t>
      </w:r>
      <w:r w:rsidRPr="00023A41">
        <w:rPr>
          <w:rFonts w:ascii="Times New Roman" w:hAnsi="Times New Roman"/>
          <w:szCs w:val="24"/>
          <w:lang w:val="en-US"/>
        </w:rPr>
        <w:t>(0)|</w:t>
      </w:r>
      <w:r w:rsidRPr="00023A41">
        <w:rPr>
          <w:rFonts w:ascii="Times New Roman" w:hAnsi="Times New Roman"/>
          <w:lang w:val="en-US"/>
        </w:rPr>
        <w:t>NOM_BO</w:t>
      </w:r>
      <w:r w:rsidRPr="00023A41">
        <w:rPr>
          <w:rFonts w:ascii="Times New Roman" w:hAnsi="Times New Roman"/>
          <w:szCs w:val="24"/>
          <w:lang w:val="en-US"/>
        </w:rPr>
        <w:t>(0)|</w:t>
      </w:r>
      <w:r w:rsidRPr="00023A41">
        <w:rPr>
          <w:rFonts w:ascii="Times New Roman" w:hAnsi="Times New Roman"/>
          <w:lang w:val="en-US"/>
        </w:rPr>
        <w:t>DA</w:t>
      </w:r>
      <w:r w:rsidRPr="00023A41">
        <w:rPr>
          <w:rFonts w:ascii="Times New Roman" w:hAnsi="Times New Roman"/>
        </w:rPr>
        <w:t>Т</w:t>
      </w:r>
      <w:r w:rsidRPr="00023A41">
        <w:rPr>
          <w:rFonts w:ascii="Times New Roman" w:hAnsi="Times New Roman"/>
          <w:lang w:val="en-US"/>
        </w:rPr>
        <w:t>E_BO</w:t>
      </w:r>
      <w:r w:rsidRPr="00023A41">
        <w:rPr>
          <w:rFonts w:ascii="Times New Roman" w:hAnsi="Times New Roman"/>
          <w:szCs w:val="24"/>
          <w:lang w:val="en-US"/>
        </w:rPr>
        <w:t>(0)|</w:t>
      </w:r>
      <w:r w:rsidRPr="00023A41">
        <w:rPr>
          <w:rFonts w:ascii="Times New Roman" w:hAnsi="Times New Roman"/>
          <w:lang w:val="en-US"/>
        </w:rPr>
        <w:t>DOL_ISP_FK</w:t>
      </w:r>
      <w:r w:rsidRPr="00023A41">
        <w:rPr>
          <w:rFonts w:ascii="Times New Roman" w:hAnsi="Times New Roman"/>
          <w:szCs w:val="24"/>
          <w:lang w:val="en-US"/>
        </w:rPr>
        <w:t>(0)|</w:t>
      </w:r>
      <w:r w:rsidRPr="00023A41">
        <w:rPr>
          <w:rFonts w:ascii="Times New Roman" w:hAnsi="Times New Roman"/>
          <w:lang w:val="en-US"/>
        </w:rPr>
        <w:t>NAME_ISP_FK</w:t>
      </w:r>
      <w:r w:rsidRPr="00023A41">
        <w:rPr>
          <w:rFonts w:ascii="Times New Roman" w:hAnsi="Times New Roman"/>
          <w:szCs w:val="24"/>
          <w:lang w:val="en-US"/>
        </w:rPr>
        <w:t>(0)|</w:t>
      </w:r>
      <w:r w:rsidRPr="00023A41">
        <w:rPr>
          <w:rFonts w:ascii="Times New Roman" w:hAnsi="Times New Roman"/>
          <w:lang w:val="en-US"/>
        </w:rPr>
        <w:t>DATE_POD_ISP_FK</w:t>
      </w:r>
      <w:r w:rsidRPr="00023A41">
        <w:rPr>
          <w:rFonts w:ascii="Times New Roman" w:hAnsi="Times New Roman"/>
          <w:szCs w:val="24"/>
          <w:lang w:val="en-US"/>
        </w:rPr>
        <w:t>(0)|</w:t>
      </w:r>
    </w:p>
    <w:p w:rsidR="0030579A" w:rsidRPr="00023A41" w:rsidRDefault="0030579A" w:rsidP="00023A41">
      <w:pPr>
        <w:spacing w:after="0"/>
        <w:rPr>
          <w:rFonts w:ascii="Times New Roman" w:hAnsi="Times New Roman"/>
          <w:szCs w:val="24"/>
          <w:lang w:val="en-US"/>
        </w:rPr>
      </w:pPr>
      <w:r w:rsidRPr="00023A41">
        <w:rPr>
          <w:rFonts w:ascii="Times New Roman" w:hAnsi="Times New Roman"/>
          <w:b/>
          <w:szCs w:val="24"/>
          <w:lang w:val="en-US"/>
        </w:rPr>
        <w:t>CIGRBS</w:t>
      </w:r>
    </w:p>
    <w:p w:rsidR="0030579A" w:rsidRPr="00023A41" w:rsidRDefault="0030579A" w:rsidP="00023A41">
      <w:pPr>
        <w:spacing w:after="0"/>
        <w:rPr>
          <w:rFonts w:ascii="Times New Roman" w:hAnsi="Times New Roman"/>
          <w:szCs w:val="24"/>
          <w:lang w:val="en-US"/>
        </w:rPr>
      </w:pPr>
      <w:r w:rsidRPr="00023A41">
        <w:rPr>
          <w:rFonts w:ascii="Times New Roman" w:hAnsi="Times New Roman"/>
          <w:b/>
          <w:szCs w:val="24"/>
          <w:lang w:val="en-US"/>
        </w:rPr>
        <w:t>CIGRBS</w:t>
      </w:r>
      <w:r w:rsidRPr="00023A41">
        <w:rPr>
          <w:rFonts w:ascii="Times New Roman" w:hAnsi="Times New Roman"/>
          <w:szCs w:val="24"/>
          <w:lang w:val="en-US"/>
        </w:rPr>
        <w:t>|CODE_GRBS_PPP|CODE_GRBS|NAME_GRBS|SHORT_NAME_GRBS(0)|CODE_GRBS_OKOPF(0)|LS_GRBS|CODE_TOFK|NAME_TOFK|INN(0)|KPP(0)|DATE_UCH_GRBS(0)|</w:t>
      </w:r>
      <w:r w:rsidRPr="00023A41">
        <w:rPr>
          <w:rFonts w:ascii="Times New Roman" w:hAnsi="Times New Roman"/>
          <w:b/>
          <w:szCs w:val="24"/>
          <w:lang w:val="en-US"/>
        </w:rPr>
        <w:t>CIGRLOC</w:t>
      </w:r>
    </w:p>
    <w:p w:rsidR="0030579A" w:rsidRPr="00023A41" w:rsidRDefault="0030579A" w:rsidP="00023A41">
      <w:pPr>
        <w:spacing w:after="0"/>
        <w:rPr>
          <w:rFonts w:ascii="Times New Roman" w:hAnsi="Times New Roman"/>
          <w:szCs w:val="24"/>
          <w:lang w:val="en-US"/>
        </w:rPr>
      </w:pPr>
      <w:r w:rsidRPr="00023A41">
        <w:rPr>
          <w:rFonts w:ascii="Times New Roman" w:hAnsi="Times New Roman"/>
          <w:b/>
          <w:szCs w:val="24"/>
          <w:lang w:val="en-US"/>
        </w:rPr>
        <w:t>CIGRLOC</w:t>
      </w:r>
      <w:r w:rsidRPr="00023A41">
        <w:rPr>
          <w:rFonts w:ascii="Times New Roman" w:hAnsi="Times New Roman"/>
          <w:szCs w:val="24"/>
          <w:lang w:val="en-US"/>
        </w:rPr>
        <w:t>|CODE_SUBJECT|NAME_SUBJECT|ZIP_CODE|TYPE_LOCAL</w:t>
      </w:r>
      <w:smartTag w:uri="urn:schemas-microsoft-com:office:smarttags" w:element="PersonName">
        <w:r w:rsidRPr="00023A41">
          <w:rPr>
            <w:rFonts w:ascii="Times New Roman" w:hAnsi="Times New Roman"/>
            <w:szCs w:val="24"/>
            <w:lang w:val="en-US"/>
          </w:rPr>
          <w:t>IT</w:t>
        </w:r>
      </w:smartTag>
      <w:r w:rsidRPr="00023A41">
        <w:rPr>
          <w:rFonts w:ascii="Times New Roman" w:hAnsi="Times New Roman"/>
          <w:szCs w:val="24"/>
          <w:lang w:val="en-US"/>
        </w:rPr>
        <w:t>Y|NAME_LOCAL</w:t>
      </w:r>
      <w:smartTag w:uri="urn:schemas-microsoft-com:office:smarttags" w:element="PersonName">
        <w:r w:rsidRPr="00023A41">
          <w:rPr>
            <w:rFonts w:ascii="Times New Roman" w:hAnsi="Times New Roman"/>
            <w:szCs w:val="24"/>
            <w:lang w:val="en-US"/>
          </w:rPr>
          <w:t>IT</w:t>
        </w:r>
      </w:smartTag>
      <w:r w:rsidRPr="00023A41">
        <w:rPr>
          <w:rFonts w:ascii="Times New Roman" w:hAnsi="Times New Roman"/>
          <w:szCs w:val="24"/>
          <w:lang w:val="en-US"/>
        </w:rPr>
        <w:t>Y|CODE_LOCAL</w:t>
      </w:r>
      <w:smartTag w:uri="urn:schemas-microsoft-com:office:smarttags" w:element="PersonName">
        <w:r w:rsidRPr="00023A41">
          <w:rPr>
            <w:rFonts w:ascii="Times New Roman" w:hAnsi="Times New Roman"/>
            <w:szCs w:val="24"/>
            <w:lang w:val="en-US"/>
          </w:rPr>
          <w:t>IT</w:t>
        </w:r>
      </w:smartTag>
      <w:r w:rsidRPr="00023A41">
        <w:rPr>
          <w:rFonts w:ascii="Times New Roman" w:hAnsi="Times New Roman"/>
          <w:szCs w:val="24"/>
          <w:lang w:val="en-US"/>
        </w:rPr>
        <w:t>Y_OKTMO|TYPE_PLAN_STRUCT(0)|TYPE_PLAN_ROAD_NET(0)|TYPE_OBJECT(0)|</w:t>
      </w:r>
      <w:r w:rsidRPr="00023A41">
        <w:rPr>
          <w:rFonts w:ascii="Times New Roman" w:hAnsi="Times New Roman"/>
          <w:b/>
          <w:szCs w:val="24"/>
          <w:lang w:val="en-US"/>
        </w:rPr>
        <w:t>CIREC(*)</w:t>
      </w:r>
    </w:p>
    <w:p w:rsidR="0030579A" w:rsidRPr="00023A41" w:rsidRDefault="0030579A" w:rsidP="00023A41">
      <w:pPr>
        <w:spacing w:after="0"/>
        <w:rPr>
          <w:rFonts w:ascii="Times New Roman" w:hAnsi="Times New Roman"/>
          <w:szCs w:val="24"/>
          <w:lang w:val="en-US"/>
        </w:rPr>
      </w:pPr>
      <w:r w:rsidRPr="00023A41">
        <w:rPr>
          <w:rFonts w:ascii="Times New Roman" w:hAnsi="Times New Roman"/>
          <w:b/>
          <w:szCs w:val="24"/>
          <w:lang w:val="en-US"/>
        </w:rPr>
        <w:t>CIREC</w:t>
      </w:r>
      <w:r w:rsidRPr="00023A41">
        <w:rPr>
          <w:rFonts w:ascii="Times New Roman" w:hAnsi="Times New Roman"/>
          <w:szCs w:val="24"/>
          <w:lang w:val="en-US"/>
        </w:rPr>
        <w:t>|NUMBER|FULL_NAME_REC|SHORT_NAME_REC(0)|FULL_NAME_REC_LAT(0)|CODE_OKOPF(0)|INN|KPP(0)|DATE_UCHET_REC(0)|CODE_REC(0)|</w:t>
      </w:r>
      <w:r w:rsidRPr="00023A41">
        <w:rPr>
          <w:rFonts w:ascii="Times New Roman" w:hAnsi="Times New Roman"/>
          <w:b/>
          <w:szCs w:val="24"/>
          <w:lang w:val="en-US"/>
        </w:rPr>
        <w:t>CIRLOC</w:t>
      </w:r>
    </w:p>
    <w:p w:rsidR="0030579A" w:rsidRPr="00023A41" w:rsidRDefault="0030579A" w:rsidP="00023A41">
      <w:pPr>
        <w:spacing w:after="0"/>
        <w:rPr>
          <w:rFonts w:ascii="Times New Roman" w:hAnsi="Times New Roman"/>
          <w:szCs w:val="24"/>
          <w:lang w:val="en-US"/>
        </w:rPr>
      </w:pPr>
      <w:r w:rsidRPr="00023A41">
        <w:rPr>
          <w:rFonts w:ascii="Times New Roman" w:hAnsi="Times New Roman"/>
          <w:b/>
          <w:szCs w:val="24"/>
          <w:lang w:val="en-US"/>
        </w:rPr>
        <w:t>CIRLOC(0)(+CIREC)</w:t>
      </w:r>
      <w:r w:rsidRPr="00023A41">
        <w:rPr>
          <w:rFonts w:ascii="Times New Roman" w:hAnsi="Times New Roman"/>
          <w:szCs w:val="24"/>
          <w:lang w:val="en-US"/>
        </w:rPr>
        <w:t>|CODE_SUBJECT|NAME_SUBJECT|</w:t>
      </w:r>
      <w:r w:rsidRPr="00023A41">
        <w:rPr>
          <w:rFonts w:ascii="Times New Roman" w:hAnsi="Times New Roman"/>
          <w:lang w:val="en-US"/>
        </w:rPr>
        <w:t>OKSM_NAME</w:t>
      </w:r>
      <w:r w:rsidRPr="00023A41">
        <w:rPr>
          <w:rFonts w:ascii="Times New Roman" w:hAnsi="Times New Roman"/>
          <w:szCs w:val="24"/>
          <w:lang w:val="en-US"/>
        </w:rPr>
        <w:t>(0)|</w:t>
      </w:r>
      <w:r w:rsidRPr="00023A41">
        <w:rPr>
          <w:rFonts w:ascii="Times New Roman" w:hAnsi="Times New Roman"/>
          <w:lang w:val="en-US"/>
        </w:rPr>
        <w:t>OKSM_CODE</w:t>
      </w:r>
      <w:r w:rsidRPr="00023A41">
        <w:rPr>
          <w:rFonts w:ascii="Times New Roman" w:hAnsi="Times New Roman"/>
          <w:szCs w:val="24"/>
          <w:lang w:val="en-US"/>
        </w:rPr>
        <w:t>(0)|ZIP_CODE|TYPE_LOCAL</w:t>
      </w:r>
      <w:smartTag w:uri="urn:schemas-microsoft-com:office:smarttags" w:element="PersonName">
        <w:r w:rsidRPr="00023A41">
          <w:rPr>
            <w:rFonts w:ascii="Times New Roman" w:hAnsi="Times New Roman"/>
            <w:szCs w:val="24"/>
            <w:lang w:val="en-US"/>
          </w:rPr>
          <w:t>IT</w:t>
        </w:r>
      </w:smartTag>
      <w:r w:rsidRPr="00023A41">
        <w:rPr>
          <w:rFonts w:ascii="Times New Roman" w:hAnsi="Times New Roman"/>
          <w:szCs w:val="24"/>
          <w:lang w:val="en-US"/>
        </w:rPr>
        <w:t>Y|NAME_LOCAL</w:t>
      </w:r>
      <w:smartTag w:uri="urn:schemas-microsoft-com:office:smarttags" w:element="PersonName">
        <w:r w:rsidRPr="00023A41">
          <w:rPr>
            <w:rFonts w:ascii="Times New Roman" w:hAnsi="Times New Roman"/>
            <w:szCs w:val="24"/>
            <w:lang w:val="en-US"/>
          </w:rPr>
          <w:t>IT</w:t>
        </w:r>
      </w:smartTag>
      <w:r w:rsidRPr="00023A41">
        <w:rPr>
          <w:rFonts w:ascii="Times New Roman" w:hAnsi="Times New Roman"/>
          <w:szCs w:val="24"/>
          <w:lang w:val="en-US"/>
        </w:rPr>
        <w:t>Y|CODE_LOCAL</w:t>
      </w:r>
      <w:smartTag w:uri="urn:schemas-microsoft-com:office:smarttags" w:element="PersonName">
        <w:r w:rsidRPr="00023A41">
          <w:rPr>
            <w:rFonts w:ascii="Times New Roman" w:hAnsi="Times New Roman"/>
            <w:szCs w:val="24"/>
            <w:lang w:val="en-US"/>
          </w:rPr>
          <w:t>IT</w:t>
        </w:r>
      </w:smartTag>
      <w:r w:rsidRPr="00023A41">
        <w:rPr>
          <w:rFonts w:ascii="Times New Roman" w:hAnsi="Times New Roman"/>
          <w:szCs w:val="24"/>
          <w:lang w:val="en-US"/>
        </w:rPr>
        <w:t>Y_OKTMO|TYPE_PLAN_STRUCT(0)|TYPE_PLAN_ROAD_NET(0)|TYPE_OBJECT(0)|</w:t>
      </w:r>
      <w:r w:rsidRPr="00023A41">
        <w:rPr>
          <w:rFonts w:ascii="Times New Roman" w:hAnsi="Times New Roman"/>
          <w:b/>
          <w:szCs w:val="24"/>
          <w:lang w:val="en-US"/>
        </w:rPr>
        <w:t>CIRFLOC</w:t>
      </w:r>
    </w:p>
    <w:p w:rsidR="0030579A" w:rsidRPr="00023A41" w:rsidRDefault="0030579A" w:rsidP="00023A41">
      <w:pPr>
        <w:spacing w:after="0"/>
        <w:rPr>
          <w:rFonts w:ascii="Times New Roman" w:hAnsi="Times New Roman"/>
          <w:szCs w:val="24"/>
          <w:lang w:val="en-US"/>
        </w:rPr>
      </w:pPr>
      <w:r w:rsidRPr="00023A41">
        <w:rPr>
          <w:rFonts w:ascii="Times New Roman" w:hAnsi="Times New Roman"/>
          <w:b/>
          <w:szCs w:val="24"/>
          <w:lang w:val="en-US"/>
        </w:rPr>
        <w:t>CIRFLOC(0)(+CIREC)|</w:t>
      </w:r>
      <w:r w:rsidRPr="00023A41">
        <w:rPr>
          <w:rFonts w:ascii="Times New Roman" w:hAnsi="Times New Roman"/>
          <w:szCs w:val="24"/>
          <w:lang w:val="en-US"/>
        </w:rPr>
        <w:t>CODE_SUBJECT|NAME_SUBJECT|ZIP_CODE|TYPE_LOCAL</w:t>
      </w:r>
      <w:smartTag w:uri="urn:schemas-microsoft-com:office:smarttags" w:element="PersonName">
        <w:r w:rsidRPr="00023A41">
          <w:rPr>
            <w:rFonts w:ascii="Times New Roman" w:hAnsi="Times New Roman"/>
            <w:szCs w:val="24"/>
            <w:lang w:val="en-US"/>
          </w:rPr>
          <w:t>IT</w:t>
        </w:r>
      </w:smartTag>
      <w:r w:rsidRPr="00023A41">
        <w:rPr>
          <w:rFonts w:ascii="Times New Roman" w:hAnsi="Times New Roman"/>
          <w:szCs w:val="24"/>
          <w:lang w:val="en-US"/>
        </w:rPr>
        <w:t>Y|NAME_LOCAL</w:t>
      </w:r>
      <w:smartTag w:uri="urn:schemas-microsoft-com:office:smarttags" w:element="PersonName">
        <w:r w:rsidRPr="00023A41">
          <w:rPr>
            <w:rFonts w:ascii="Times New Roman" w:hAnsi="Times New Roman"/>
            <w:szCs w:val="24"/>
            <w:lang w:val="en-US"/>
          </w:rPr>
          <w:t>IT</w:t>
        </w:r>
      </w:smartTag>
      <w:r w:rsidRPr="00023A41">
        <w:rPr>
          <w:rFonts w:ascii="Times New Roman" w:hAnsi="Times New Roman"/>
          <w:szCs w:val="24"/>
          <w:lang w:val="en-US"/>
        </w:rPr>
        <w:t>Y|CODE_LOCAL</w:t>
      </w:r>
      <w:smartTag w:uri="urn:schemas-microsoft-com:office:smarttags" w:element="PersonName">
        <w:r w:rsidRPr="00023A41">
          <w:rPr>
            <w:rFonts w:ascii="Times New Roman" w:hAnsi="Times New Roman"/>
            <w:szCs w:val="24"/>
            <w:lang w:val="en-US"/>
          </w:rPr>
          <w:t>IT</w:t>
        </w:r>
      </w:smartTag>
      <w:r w:rsidRPr="00023A41">
        <w:rPr>
          <w:rFonts w:ascii="Times New Roman" w:hAnsi="Times New Roman"/>
          <w:szCs w:val="24"/>
          <w:lang w:val="en-US"/>
        </w:rPr>
        <w:t>Y_OKTMO|TYPE_PLAN_STRUCT(0)|TYPE_PLAN_ROAD_NET(0)|TYPE_OBJECT(0)|</w:t>
      </w:r>
      <w:r w:rsidRPr="00023A41">
        <w:rPr>
          <w:rFonts w:ascii="Times New Roman" w:hAnsi="Times New Roman"/>
          <w:b/>
          <w:szCs w:val="24"/>
          <w:lang w:val="en-US"/>
        </w:rPr>
        <w:t>CIDESCR(*)</w:t>
      </w:r>
    </w:p>
    <w:p w:rsidR="0030579A" w:rsidRPr="00023A41" w:rsidRDefault="0030579A" w:rsidP="00023A41">
      <w:pPr>
        <w:spacing w:after="0"/>
        <w:rPr>
          <w:rFonts w:ascii="Times New Roman" w:hAnsi="Times New Roman"/>
          <w:szCs w:val="24"/>
          <w:lang w:val="en-US"/>
        </w:rPr>
      </w:pPr>
      <w:r w:rsidRPr="00023A41">
        <w:rPr>
          <w:rFonts w:ascii="Times New Roman" w:hAnsi="Times New Roman"/>
          <w:b/>
          <w:szCs w:val="24"/>
          <w:lang w:val="en-US"/>
        </w:rPr>
        <w:t>CIDESCR(0)|</w:t>
      </w:r>
      <w:r w:rsidRPr="00023A41">
        <w:rPr>
          <w:rFonts w:ascii="Times New Roman" w:hAnsi="Times New Roman"/>
          <w:szCs w:val="24"/>
          <w:lang w:val="en-US"/>
        </w:rPr>
        <w:t>NOM_LINE|</w:t>
      </w:r>
      <w:r w:rsidRPr="00023A41">
        <w:rPr>
          <w:rFonts w:ascii="Times New Roman" w:hAnsi="Times New Roman"/>
          <w:lang w:val="en-US"/>
        </w:rPr>
        <w:t>SR_FIN</w:t>
      </w:r>
      <w:r w:rsidRPr="00023A41">
        <w:rPr>
          <w:rFonts w:ascii="Times New Roman" w:hAnsi="Times New Roman"/>
          <w:szCs w:val="24"/>
          <w:lang w:val="en-US"/>
        </w:rPr>
        <w:t>|KBK|</w:t>
      </w:r>
      <w:r w:rsidRPr="00023A41">
        <w:rPr>
          <w:rFonts w:ascii="Times New Roman" w:hAnsi="Times New Roman"/>
          <w:lang w:val="en-US"/>
        </w:rPr>
        <w:t>ADD_KLASS|</w:t>
      </w:r>
      <w:r w:rsidRPr="00023A41">
        <w:rPr>
          <w:rFonts w:ascii="Times New Roman" w:hAnsi="Times New Roman"/>
          <w:szCs w:val="24"/>
          <w:lang w:val="en-US"/>
        </w:rPr>
        <w:t>SUBJ|NUMBER2_JAN|NUMBER2_FEB|NUMBER2_MAR|NUMBER2_APR|NUMBER2_MAY|NUMBER2_JUN|NUMBER2_JUL|NUMBER2_AUG|NUMBER2_SEP|NUMBER2_OCT|NUMBER2_NOV|NUMBER2_DEC|NUMBER2_YEAR|NUMBER2_1_YEAR|NUMBER2_2_YEAR|NUMBER2_3_YEAR|NUMBER2_4_YEAR|NUMBER2_5_YEAR|ADD_KLASS(0)|</w:t>
      </w:r>
      <w:r w:rsidRPr="00023A41">
        <w:rPr>
          <w:rFonts w:ascii="Times New Roman" w:hAnsi="Times New Roman"/>
          <w:lang w:val="en-US"/>
        </w:rPr>
        <w:t xml:space="preserve"> NOTE(0)|</w:t>
      </w:r>
      <w:r w:rsidRPr="00023A41">
        <w:rPr>
          <w:rFonts w:ascii="Times New Roman" w:hAnsi="Times New Roman"/>
          <w:b/>
          <w:szCs w:val="24"/>
          <w:lang w:val="en-US"/>
        </w:rPr>
        <w:t>CIDESCRFAIP(*)</w:t>
      </w:r>
    </w:p>
    <w:p w:rsidR="0030579A" w:rsidRPr="00023A41" w:rsidRDefault="0030579A" w:rsidP="00023A41">
      <w:pPr>
        <w:spacing w:after="0"/>
        <w:rPr>
          <w:rFonts w:ascii="Times New Roman" w:hAnsi="Times New Roman"/>
          <w:szCs w:val="24"/>
          <w:lang w:val="en-US"/>
        </w:rPr>
      </w:pPr>
      <w:r w:rsidRPr="00023A41">
        <w:rPr>
          <w:rFonts w:ascii="Times New Roman" w:hAnsi="Times New Roman"/>
          <w:b/>
          <w:szCs w:val="24"/>
          <w:lang w:val="en-US"/>
        </w:rPr>
        <w:t>CIDESCRFAIP(0)|</w:t>
      </w:r>
      <w:r w:rsidRPr="00023A41">
        <w:rPr>
          <w:rFonts w:ascii="Times New Roman" w:hAnsi="Times New Roman"/>
          <w:szCs w:val="24"/>
          <w:lang w:val="en-US"/>
        </w:rPr>
        <w:t>FAIP_NAME|FAIP_CODE|TOTAL_NUMBER2_JAN|TOTAL_NUMBER2_FEB|TOTAL_NUMBER2_MAR|TOTAL_NUMBER2_APR|TOTAL_NUMBER2_MAY|TOTAL_NUMBER2_JUN|TOTAL_NUMBER2_JUL|TOTAL_NUMBER2_AUG|TOTAL_NUMBER2_SEP|TOTAL_NUMBER2_OCT|TOTAL_NUMBER2_NOV|TOTAL_NUMBER2_DEC|TOTAL_NUMBER2_YEAR|TOTAL_NUMBER2_1_YEAR|TOTAL_NUMBER2_2_YEAR|TOTAL_NUMBER2_3_YEAR|TOTAL_NUMBER2_4_YEAR|TOTAL_NUMBER2_5_YEAR|</w:t>
      </w:r>
      <w:r w:rsidRPr="00023A41">
        <w:rPr>
          <w:rFonts w:ascii="Times New Roman" w:hAnsi="Times New Roman"/>
          <w:b/>
          <w:szCs w:val="24"/>
          <w:lang w:val="en-US"/>
        </w:rPr>
        <w:t>CIDESCRFAIP_KBK(*)</w:t>
      </w:r>
    </w:p>
    <w:p w:rsidR="0030579A" w:rsidRPr="00023A41" w:rsidRDefault="0030579A" w:rsidP="00023A41">
      <w:pPr>
        <w:spacing w:after="0"/>
        <w:rPr>
          <w:rFonts w:ascii="Times New Roman" w:hAnsi="Times New Roman"/>
          <w:szCs w:val="24"/>
          <w:lang w:val="en-US"/>
        </w:rPr>
      </w:pPr>
      <w:r w:rsidRPr="00023A41">
        <w:rPr>
          <w:rFonts w:ascii="Times New Roman" w:hAnsi="Times New Roman"/>
          <w:b/>
          <w:szCs w:val="24"/>
          <w:lang w:val="en-US"/>
        </w:rPr>
        <w:t>CIDESCRFAIP_KBK(0)(+CIDESCRFAIP)|</w:t>
      </w:r>
      <w:r w:rsidRPr="00023A41">
        <w:rPr>
          <w:rFonts w:ascii="Times New Roman" w:hAnsi="Times New Roman"/>
          <w:szCs w:val="24"/>
          <w:lang w:val="en-US"/>
        </w:rPr>
        <w:t>NOM_LINE|</w:t>
      </w:r>
      <w:r w:rsidRPr="00023A41">
        <w:rPr>
          <w:rFonts w:ascii="Times New Roman" w:hAnsi="Times New Roman"/>
          <w:lang w:val="en-US"/>
        </w:rPr>
        <w:t>SR_FIN</w:t>
      </w:r>
      <w:r w:rsidRPr="00023A41">
        <w:rPr>
          <w:rFonts w:ascii="Times New Roman" w:hAnsi="Times New Roman"/>
          <w:szCs w:val="24"/>
          <w:lang w:val="en-US"/>
        </w:rPr>
        <w:t>|KBK|SUBJ|NUMBER2_JAN|NUMBER2_FEB|NUMBER2_MAR|NUMBER2_APR|NUMBER2_MAY|NUMBER2_JUN|NUMBER2_JUL|NUMBER2_AUG|NUMBER2_SEP|NUMBER2_OCT|NUMBER2_NOV|NUMBER2_DEC|NUMBER2_YEAR|NUMBER2_1_YEAR|NUMBER2_2_YEAR|NUMBER2_3_YEAR|NUMBER2_4_YEAR|NUMBER2_5_YEAR|ADD_KLASS(0)|</w:t>
      </w:r>
      <w:r w:rsidRPr="00023A41">
        <w:rPr>
          <w:rFonts w:ascii="Times New Roman" w:hAnsi="Times New Roman"/>
          <w:lang w:val="en-US"/>
        </w:rPr>
        <w:t>NOTE(0)|</w:t>
      </w:r>
    </w:p>
    <w:p w:rsidR="0030579A" w:rsidRPr="00023A41" w:rsidRDefault="0030579A" w:rsidP="00023A41">
      <w:pPr>
        <w:pStyle w:val="Heading3"/>
        <w:tabs>
          <w:tab w:val="clear" w:pos="0"/>
          <w:tab w:val="num" w:pos="284"/>
        </w:tabs>
        <w:rPr>
          <w:lang/>
        </w:rPr>
      </w:pPr>
      <w:r w:rsidRPr="00023A41">
        <w:t>Пример файла</w:t>
      </w:r>
    </w:p>
    <w:p w:rsidR="0030579A" w:rsidRPr="00023A41" w:rsidRDefault="0030579A" w:rsidP="00023A41">
      <w:pPr>
        <w:pStyle w:val="OTRNormal"/>
        <w:rPr>
          <w:lang/>
        </w:rPr>
      </w:pPr>
      <w:r w:rsidRPr="00023A41">
        <w:t xml:space="preserve">Имя файла - </w:t>
      </w:r>
      <w:r w:rsidRPr="00023A41">
        <w:rPr>
          <w:b/>
          <w:lang/>
        </w:rPr>
        <w:t>57951</w:t>
      </w:r>
      <w:r w:rsidRPr="00023A41">
        <w:rPr>
          <w:b/>
        </w:rPr>
        <w:t>01.</w:t>
      </w:r>
      <w:r w:rsidRPr="00023A41">
        <w:rPr>
          <w:b/>
          <w:lang w:val="en-US"/>
        </w:rPr>
        <w:t>CI</w:t>
      </w:r>
      <w:r w:rsidRPr="00023A41">
        <w:rPr>
          <w:b/>
        </w:rPr>
        <w:t>7</w:t>
      </w:r>
      <w:r w:rsidRPr="00023A41">
        <w:t>.</w:t>
      </w:r>
    </w:p>
    <w:p w:rsidR="0030579A" w:rsidRPr="00023A41" w:rsidRDefault="0030579A" w:rsidP="00023A41">
      <w:pPr>
        <w:spacing w:after="0"/>
        <w:rPr>
          <w:rFonts w:ascii="Times New Roman" w:hAnsi="Times New Roman"/>
          <w:szCs w:val="24"/>
        </w:rPr>
      </w:pPr>
      <w:r w:rsidRPr="00023A41">
        <w:rPr>
          <w:rFonts w:ascii="Times New Roman" w:hAnsi="Times New Roman"/>
          <w:b/>
          <w:szCs w:val="24"/>
          <w:lang w:val="en-US"/>
        </w:rPr>
        <w:t>FK</w:t>
      </w:r>
      <w:r w:rsidRPr="00023A41">
        <w:rPr>
          <w:rFonts w:ascii="Times New Roman" w:hAnsi="Times New Roman"/>
          <w:szCs w:val="24"/>
        </w:rPr>
        <w:t>|</w:t>
      </w:r>
      <w:r w:rsidRPr="00023A41">
        <w:rPr>
          <w:rFonts w:ascii="Times New Roman" w:hAnsi="Times New Roman"/>
          <w:szCs w:val="24"/>
          <w:lang w:val="en-US"/>
        </w:rPr>
        <w:t>TXCI</w:t>
      </w:r>
      <w:r w:rsidRPr="00023A41">
        <w:rPr>
          <w:rFonts w:ascii="Times New Roman" w:hAnsi="Times New Roman"/>
          <w:szCs w:val="24"/>
        </w:rPr>
        <w:t>140801|АСФК|20.0||</w:t>
      </w:r>
    </w:p>
    <w:p w:rsidR="0030579A" w:rsidRPr="00023A41" w:rsidRDefault="0030579A" w:rsidP="00023A41">
      <w:pPr>
        <w:spacing w:after="0"/>
        <w:rPr>
          <w:rFonts w:ascii="Times New Roman" w:hAnsi="Times New Roman"/>
          <w:szCs w:val="24"/>
        </w:rPr>
      </w:pPr>
      <w:r w:rsidRPr="00023A41">
        <w:rPr>
          <w:rFonts w:ascii="Times New Roman" w:hAnsi="Times New Roman"/>
          <w:b/>
          <w:szCs w:val="24"/>
          <w:lang w:val="en-US"/>
        </w:rPr>
        <w:t>FROM</w:t>
      </w:r>
      <w:r w:rsidRPr="00023A41">
        <w:rPr>
          <w:rFonts w:ascii="Times New Roman" w:hAnsi="Times New Roman"/>
          <w:szCs w:val="24"/>
        </w:rPr>
        <w:t>|1|70554|Линейный отдел внутренних дел на транспорте|||</w:t>
      </w:r>
    </w:p>
    <w:p w:rsidR="0030579A" w:rsidRPr="00023A41" w:rsidRDefault="0030579A" w:rsidP="00023A41">
      <w:pPr>
        <w:spacing w:after="0"/>
        <w:rPr>
          <w:rFonts w:ascii="Times New Roman" w:hAnsi="Times New Roman"/>
          <w:szCs w:val="24"/>
        </w:rPr>
      </w:pPr>
      <w:r w:rsidRPr="00023A41">
        <w:rPr>
          <w:rFonts w:ascii="Times New Roman" w:hAnsi="Times New Roman"/>
          <w:b/>
          <w:szCs w:val="24"/>
          <w:lang w:val="en-US"/>
        </w:rPr>
        <w:t>TO</w:t>
      </w:r>
      <w:r w:rsidRPr="00023A41">
        <w:rPr>
          <w:rFonts w:ascii="Times New Roman" w:hAnsi="Times New Roman"/>
          <w:szCs w:val="24"/>
        </w:rPr>
        <w:t>||||2895|Управление Федерального казначейства по Чувашской Республике|</w:t>
      </w:r>
    </w:p>
    <w:p w:rsidR="0030579A" w:rsidRPr="00023A41" w:rsidRDefault="0030579A" w:rsidP="00023A41">
      <w:pPr>
        <w:spacing w:after="0"/>
        <w:rPr>
          <w:rFonts w:ascii="Times New Roman" w:hAnsi="Times New Roman"/>
          <w:szCs w:val="24"/>
        </w:rPr>
      </w:pPr>
      <w:r w:rsidRPr="00023A41">
        <w:rPr>
          <w:rFonts w:ascii="Times New Roman" w:hAnsi="Times New Roman"/>
          <w:b/>
          <w:szCs w:val="24"/>
          <w:lang w:val="en-US"/>
        </w:rPr>
        <w:t>CI</w:t>
      </w:r>
      <w:r w:rsidRPr="00023A41">
        <w:rPr>
          <w:rFonts w:ascii="Times New Roman" w:hAnsi="Times New Roman"/>
          <w:szCs w:val="24"/>
        </w:rPr>
        <w:t>|3</w:t>
      </w:r>
      <w:r w:rsidRPr="00023A41">
        <w:rPr>
          <w:rFonts w:ascii="Times New Roman" w:hAnsi="Times New Roman"/>
          <w:szCs w:val="24"/>
          <w:lang w:val="en-US"/>
        </w:rPr>
        <w:t>B</w:t>
      </w:r>
      <w:r w:rsidRPr="00023A41">
        <w:rPr>
          <w:rFonts w:ascii="Times New Roman" w:hAnsi="Times New Roman"/>
          <w:szCs w:val="24"/>
        </w:rPr>
        <w:t>296774-</w:t>
      </w:r>
      <w:r w:rsidRPr="00023A41">
        <w:rPr>
          <w:rFonts w:ascii="Times New Roman" w:hAnsi="Times New Roman"/>
          <w:szCs w:val="24"/>
          <w:lang w:val="en-US"/>
        </w:rPr>
        <w:t>F</w:t>
      </w:r>
      <w:r w:rsidRPr="00023A41">
        <w:rPr>
          <w:rFonts w:ascii="Times New Roman" w:hAnsi="Times New Roman"/>
          <w:szCs w:val="24"/>
        </w:rPr>
        <w:t>1</w:t>
      </w:r>
      <w:r w:rsidRPr="00023A41">
        <w:rPr>
          <w:rFonts w:ascii="Times New Roman" w:hAnsi="Times New Roman"/>
          <w:szCs w:val="24"/>
          <w:lang w:val="en-US"/>
        </w:rPr>
        <w:t>EC</w:t>
      </w:r>
      <w:r w:rsidRPr="00023A41">
        <w:rPr>
          <w:rFonts w:ascii="Times New Roman" w:hAnsi="Times New Roman"/>
          <w:szCs w:val="24"/>
        </w:rPr>
        <w:t>-424</w:t>
      </w:r>
      <w:r w:rsidRPr="00023A41">
        <w:rPr>
          <w:rFonts w:ascii="Times New Roman" w:hAnsi="Times New Roman"/>
          <w:szCs w:val="24"/>
          <w:lang w:val="en-US"/>
        </w:rPr>
        <w:t>F</w:t>
      </w:r>
      <w:r w:rsidRPr="00023A41">
        <w:rPr>
          <w:rFonts w:ascii="Times New Roman" w:hAnsi="Times New Roman"/>
          <w:szCs w:val="24"/>
        </w:rPr>
        <w:t>-</w:t>
      </w:r>
      <w:r w:rsidRPr="00023A41">
        <w:rPr>
          <w:rFonts w:ascii="Times New Roman" w:hAnsi="Times New Roman"/>
          <w:szCs w:val="24"/>
          <w:lang w:val="en-US"/>
        </w:rPr>
        <w:t>B</w:t>
      </w:r>
      <w:r w:rsidRPr="00023A41">
        <w:rPr>
          <w:rFonts w:ascii="Times New Roman" w:hAnsi="Times New Roman"/>
          <w:szCs w:val="24"/>
        </w:rPr>
        <w:t>8</w:t>
      </w:r>
      <w:r w:rsidRPr="00023A41">
        <w:rPr>
          <w:rFonts w:ascii="Times New Roman" w:hAnsi="Times New Roman"/>
          <w:szCs w:val="24"/>
          <w:lang w:val="en-US"/>
        </w:rPr>
        <w:t>A</w:t>
      </w:r>
      <w:r w:rsidRPr="00023A41">
        <w:rPr>
          <w:rFonts w:ascii="Times New Roman" w:hAnsi="Times New Roman"/>
          <w:szCs w:val="24"/>
        </w:rPr>
        <w:t>7-0</w:t>
      </w:r>
      <w:r w:rsidRPr="00023A41">
        <w:rPr>
          <w:rFonts w:ascii="Times New Roman" w:hAnsi="Times New Roman"/>
          <w:szCs w:val="24"/>
          <w:lang w:val="en-US"/>
        </w:rPr>
        <w:t>CBE</w:t>
      </w:r>
      <w:r w:rsidRPr="00023A41">
        <w:rPr>
          <w:rFonts w:ascii="Times New Roman" w:hAnsi="Times New Roman"/>
          <w:szCs w:val="24"/>
        </w:rPr>
        <w:t>01</w:t>
      </w:r>
      <w:r w:rsidRPr="00023A41">
        <w:rPr>
          <w:rFonts w:ascii="Times New Roman" w:hAnsi="Times New Roman"/>
          <w:szCs w:val="24"/>
          <w:lang w:val="en-US"/>
        </w:rPr>
        <w:t>BDDEF</w:t>
      </w:r>
      <w:r w:rsidRPr="00023A41">
        <w:rPr>
          <w:rFonts w:ascii="Times New Roman" w:hAnsi="Times New Roman"/>
          <w:szCs w:val="24"/>
        </w:rPr>
        <w:t>9|30194801177474010014017642|04.07.2011|121|Соглашение||45352757414032698862619340|04.07.2011|04.07.2011|09.07.2011||||10000.00|643|Рубль РФ|35.44|10000.00|Петров К.К.| Казначей</w:t>
      </w:r>
      <w:r w:rsidRPr="00023A41" w:rsidDel="00D54CD2">
        <w:rPr>
          <w:rFonts w:ascii="Times New Roman" w:hAnsi="Times New Roman"/>
          <w:szCs w:val="24"/>
        </w:rPr>
        <w:t xml:space="preserve"> </w:t>
      </w:r>
      <w:r w:rsidRPr="00023A41">
        <w:rPr>
          <w:rFonts w:ascii="Times New Roman" w:hAnsi="Times New Roman"/>
          <w:szCs w:val="24"/>
        </w:rPr>
        <w:t>|04.07.2011|Иванов В.В.</w:t>
      </w:r>
      <w:r w:rsidRPr="00023A41" w:rsidDel="00856DC2">
        <w:rPr>
          <w:rFonts w:ascii="Times New Roman" w:hAnsi="Times New Roman"/>
          <w:szCs w:val="24"/>
        </w:rPr>
        <w:t xml:space="preserve"> </w:t>
      </w:r>
      <w:r w:rsidRPr="00023A41">
        <w:rPr>
          <w:rFonts w:ascii="Times New Roman" w:hAnsi="Times New Roman"/>
          <w:szCs w:val="24"/>
        </w:rPr>
        <w:t>|Казначей</w:t>
      </w:r>
      <w:r w:rsidRPr="00023A41" w:rsidDel="00856DC2">
        <w:rPr>
          <w:rFonts w:ascii="Times New Roman" w:hAnsi="Times New Roman"/>
          <w:szCs w:val="24"/>
        </w:rPr>
        <w:t xml:space="preserve"> </w:t>
      </w:r>
      <w:r w:rsidRPr="00023A41">
        <w:rPr>
          <w:rFonts w:ascii="Times New Roman" w:hAnsi="Times New Roman"/>
          <w:szCs w:val="24"/>
        </w:rPr>
        <w:t>|04.07.2011|||||||||</w:t>
      </w:r>
    </w:p>
    <w:p w:rsidR="0030579A" w:rsidRPr="00023A41" w:rsidRDefault="0030579A" w:rsidP="00023A41">
      <w:pPr>
        <w:spacing w:after="0"/>
        <w:rPr>
          <w:rFonts w:ascii="Times New Roman" w:hAnsi="Times New Roman"/>
          <w:szCs w:val="24"/>
        </w:rPr>
      </w:pPr>
      <w:r w:rsidRPr="00023A41">
        <w:rPr>
          <w:rFonts w:ascii="Times New Roman" w:hAnsi="Times New Roman"/>
          <w:b/>
          <w:szCs w:val="24"/>
          <w:lang w:val="en-US"/>
        </w:rPr>
        <w:t>CIGRBS</w:t>
      </w:r>
      <w:r w:rsidRPr="00023A41">
        <w:rPr>
          <w:rFonts w:ascii="Times New Roman" w:hAnsi="Times New Roman"/>
          <w:szCs w:val="24"/>
        </w:rPr>
        <w:t>|215|70554|Линейный отдел внутренних дел на транспорте||12345|03531123450|2895|Управление Федерального казначейства по Чувашской Республике|2128041340|450101001|03.07.2011|</w:t>
      </w:r>
    </w:p>
    <w:p w:rsidR="0030579A" w:rsidRPr="00023A41" w:rsidRDefault="0030579A" w:rsidP="00023A41">
      <w:pPr>
        <w:spacing w:after="0"/>
        <w:rPr>
          <w:rFonts w:ascii="Times New Roman" w:hAnsi="Times New Roman"/>
          <w:szCs w:val="24"/>
        </w:rPr>
      </w:pPr>
      <w:r w:rsidRPr="00023A41">
        <w:rPr>
          <w:rFonts w:ascii="Times New Roman" w:hAnsi="Times New Roman"/>
          <w:b/>
          <w:szCs w:val="24"/>
          <w:lang w:val="en-US"/>
        </w:rPr>
        <w:t>CIGRLOC</w:t>
      </w:r>
      <w:r w:rsidRPr="00023A41">
        <w:rPr>
          <w:rFonts w:ascii="Times New Roman" w:hAnsi="Times New Roman"/>
          <w:szCs w:val="24"/>
        </w:rPr>
        <w:t>|95|Чувашия|123456|поселок|Малиновка|12345678||||</w:t>
      </w:r>
    </w:p>
    <w:p w:rsidR="0030579A" w:rsidRPr="00023A41" w:rsidRDefault="0030579A" w:rsidP="00023A41">
      <w:pPr>
        <w:spacing w:after="0"/>
        <w:rPr>
          <w:rFonts w:ascii="Times New Roman" w:hAnsi="Times New Roman"/>
          <w:szCs w:val="24"/>
        </w:rPr>
      </w:pPr>
      <w:r w:rsidRPr="00023A41">
        <w:rPr>
          <w:rFonts w:ascii="Times New Roman" w:hAnsi="Times New Roman"/>
          <w:b/>
          <w:szCs w:val="24"/>
          <w:lang w:val="en-US"/>
        </w:rPr>
        <w:t>CIREC</w:t>
      </w:r>
      <w:r w:rsidRPr="00023A41">
        <w:rPr>
          <w:rFonts w:ascii="Times New Roman" w:hAnsi="Times New Roman"/>
          <w:szCs w:val="24"/>
        </w:rPr>
        <w:t>|1|Соловьев С.С.||||212804134012|450101001|04.07.2011||</w:t>
      </w:r>
    </w:p>
    <w:p w:rsidR="0030579A" w:rsidRPr="00023A41" w:rsidRDefault="0030579A" w:rsidP="00023A41">
      <w:pPr>
        <w:spacing w:after="0"/>
        <w:rPr>
          <w:rFonts w:ascii="Times New Roman" w:hAnsi="Times New Roman"/>
          <w:szCs w:val="24"/>
        </w:rPr>
      </w:pPr>
      <w:r w:rsidRPr="00023A41">
        <w:rPr>
          <w:rFonts w:ascii="Times New Roman" w:hAnsi="Times New Roman"/>
          <w:b/>
          <w:szCs w:val="24"/>
          <w:lang w:val="en-US"/>
        </w:rPr>
        <w:t>CIREC</w:t>
      </w:r>
      <w:r w:rsidRPr="00023A41">
        <w:rPr>
          <w:rFonts w:ascii="Times New Roman" w:hAnsi="Times New Roman"/>
          <w:szCs w:val="24"/>
        </w:rPr>
        <w:t>|2|Соловьева Т.Т,||||212804134013|450101001|04.07.2011||</w:t>
      </w:r>
    </w:p>
    <w:p w:rsidR="0030579A" w:rsidRPr="00023A41" w:rsidRDefault="0030579A" w:rsidP="00023A41">
      <w:pPr>
        <w:spacing w:after="0"/>
        <w:rPr>
          <w:rFonts w:ascii="Times New Roman" w:hAnsi="Times New Roman"/>
          <w:szCs w:val="24"/>
        </w:rPr>
      </w:pPr>
      <w:r w:rsidRPr="00023A41">
        <w:rPr>
          <w:rFonts w:ascii="Times New Roman" w:hAnsi="Times New Roman"/>
          <w:b/>
          <w:szCs w:val="24"/>
          <w:lang w:val="en-US"/>
        </w:rPr>
        <w:t>CIDESCRFAIP</w:t>
      </w:r>
      <w:r w:rsidRPr="00023A41">
        <w:rPr>
          <w:rFonts w:ascii="Times New Roman" w:hAnsi="Times New Roman"/>
          <w:szCs w:val="24"/>
        </w:rPr>
        <w:t>|ФАИП|12341234123412|695116.00|0.00|0.00|0.00|0.00|0.00|0.00|0.00|0.00|0.00|0.00|0.00|695116.00|45649.00|295773.00|382011.00|300970.00|948571.00|</w:t>
      </w:r>
    </w:p>
    <w:p w:rsidR="0030579A" w:rsidRPr="00023A41" w:rsidRDefault="0030579A" w:rsidP="00023A41">
      <w:pPr>
        <w:spacing w:after="0"/>
        <w:rPr>
          <w:rFonts w:ascii="Times New Roman" w:hAnsi="Times New Roman"/>
          <w:szCs w:val="24"/>
        </w:rPr>
      </w:pPr>
      <w:r w:rsidRPr="00023A41">
        <w:rPr>
          <w:rFonts w:ascii="Times New Roman" w:hAnsi="Times New Roman"/>
          <w:b/>
          <w:szCs w:val="24"/>
          <w:lang w:val="en-US"/>
        </w:rPr>
        <w:t>CIDESCRFAIP</w:t>
      </w:r>
      <w:r w:rsidRPr="00023A41">
        <w:rPr>
          <w:rFonts w:ascii="Times New Roman" w:hAnsi="Times New Roman"/>
          <w:b/>
          <w:szCs w:val="24"/>
        </w:rPr>
        <w:t>_</w:t>
      </w:r>
      <w:r w:rsidRPr="00023A41">
        <w:rPr>
          <w:rFonts w:ascii="Times New Roman" w:hAnsi="Times New Roman"/>
          <w:b/>
          <w:szCs w:val="24"/>
          <w:lang w:val="en-US"/>
        </w:rPr>
        <w:t>KBK</w:t>
      </w:r>
      <w:r w:rsidRPr="00023A41">
        <w:rPr>
          <w:rFonts w:ascii="Times New Roman" w:hAnsi="Times New Roman"/>
          <w:szCs w:val="24"/>
        </w:rPr>
        <w:t>|1|1|05211103010014600120|555|расходы|695116.00|0.00|0.00|0.00|0.00|0.00|0.00|0.00|0.00|0.00|0.00|0.00|695116.00|45649.00|295773.00|382011.00|300970.00|948571.00|188/188056/19.12|</w:t>
      </w:r>
    </w:p>
    <w:p w:rsidR="0030579A" w:rsidRDefault="0030579A" w:rsidP="003A3354">
      <w:pPr>
        <w:pStyle w:val="ListParagraph"/>
        <w:ind w:left="720"/>
      </w:pPr>
    </w:p>
    <w:p w:rsidR="0030579A" w:rsidRPr="00023A41" w:rsidRDefault="0030579A" w:rsidP="009F7D88">
      <w:pPr>
        <w:pStyle w:val="ListParagraph"/>
        <w:numPr>
          <w:ilvl w:val="0"/>
          <w:numId w:val="15"/>
        </w:numPr>
      </w:pPr>
      <w:r w:rsidRPr="00023A41">
        <w:t>Выдержка из Проекта Альбома «Требования к форматам текстовых файлов, используемых при информационном взаимодействии между органами Федерального казначейства и участниками бюджетного процесса, неучастниками бюджетного процесса, бюджетными учреждениями, автоно</w:t>
      </w:r>
      <w:r w:rsidRPr="00023A41">
        <w:t>м</w:t>
      </w:r>
      <w:r w:rsidRPr="00023A41">
        <w:t>ными учреждениями, Счетной палатой» версии 14.0</w:t>
      </w:r>
    </w:p>
    <w:p w:rsidR="0030579A" w:rsidRDefault="0030579A" w:rsidP="009F7D88">
      <w:pPr>
        <w:pStyle w:val="ListParagraph"/>
        <w:ind w:left="720"/>
        <w:rPr>
          <w:b/>
        </w:rPr>
      </w:pPr>
    </w:p>
    <w:p w:rsidR="0030579A" w:rsidRPr="00023A41" w:rsidRDefault="0030579A" w:rsidP="009F7D88">
      <w:pPr>
        <w:pStyle w:val="ListParagraph"/>
        <w:ind w:left="720"/>
        <w:rPr>
          <w:b/>
        </w:rPr>
      </w:pPr>
      <w:r w:rsidRPr="00023A41">
        <w:rPr>
          <w:b/>
        </w:rPr>
        <w:t>Том 1. Пункт 7.11</w:t>
      </w:r>
    </w:p>
    <w:p w:rsidR="0030579A" w:rsidRPr="00023A41" w:rsidRDefault="0030579A" w:rsidP="004A7437">
      <w:pPr>
        <w:pStyle w:val="Heading2"/>
        <w:numPr>
          <w:ilvl w:val="0"/>
          <w:numId w:val="0"/>
        </w:numPr>
        <w:tabs>
          <w:tab w:val="num" w:pos="284"/>
        </w:tabs>
        <w:ind w:left="142"/>
      </w:pPr>
      <w:r w:rsidRPr="00023A41">
        <w:rPr>
          <w:lang/>
        </w:rPr>
        <w:t>7.</w:t>
      </w:r>
      <w:r w:rsidRPr="00023A41">
        <w:rPr>
          <w:lang w:val="en-US"/>
        </w:rPr>
        <w:t>11</w:t>
      </w:r>
      <w:r w:rsidRPr="00023A41">
        <w:t>Сведения об изменении соглашения</w:t>
      </w:r>
    </w:p>
    <w:p w:rsidR="0030579A" w:rsidRPr="00023A41" w:rsidRDefault="0030579A" w:rsidP="004A7437">
      <w:pPr>
        <w:pStyle w:val="Heading3"/>
        <w:numPr>
          <w:ilvl w:val="2"/>
          <w:numId w:val="14"/>
        </w:numPr>
      </w:pPr>
      <w:r w:rsidRPr="00023A41">
        <w:t>Назначение и маршрут документа</w:t>
      </w:r>
    </w:p>
    <w:p w:rsidR="0030579A" w:rsidRPr="00023A41" w:rsidRDefault="0030579A" w:rsidP="00301961">
      <w:pPr>
        <w:pStyle w:val="OTRNormal"/>
        <w:rPr>
          <w:lang/>
        </w:rPr>
      </w:pPr>
      <w:r w:rsidRPr="00023A41">
        <w:t>Документ «Сведения об изменении соглашения»   формируется ГРБС или подведомственным ГРБС ПБС, которому вышестоящим ГРБС переданы полномочия по заключению соглашения, и предоставляются с приложением электронной копии изменения в д</w:t>
      </w:r>
      <w:r w:rsidRPr="00023A41">
        <w:t>о</w:t>
      </w:r>
      <w:r w:rsidRPr="00023A41">
        <w:t>кумент-основание в ОрФК по месту открытия лицевого счета ПБС</w:t>
      </w:r>
      <w:r w:rsidRPr="00023A41">
        <w:rPr>
          <w:lang/>
        </w:rPr>
        <w:t xml:space="preserve"> </w:t>
      </w:r>
      <w:r w:rsidRPr="00023A41">
        <w:t xml:space="preserve">для внесения изменений в </w:t>
      </w:r>
      <w:r w:rsidRPr="00023A41">
        <w:rPr>
          <w:lang/>
        </w:rPr>
        <w:t xml:space="preserve">бюджетное обязательство и в </w:t>
      </w:r>
      <w:r w:rsidRPr="00023A41">
        <w:t>реестр соглашений.</w:t>
      </w:r>
    </w:p>
    <w:p w:rsidR="0030579A" w:rsidRPr="00023A41" w:rsidRDefault="0030579A" w:rsidP="00301961">
      <w:pPr>
        <w:pStyle w:val="OTRNormal"/>
      </w:pPr>
      <w:r w:rsidRPr="00023A41">
        <w:t>Клиент вправе в течение установленного срока предоставить «Сведения о</w:t>
      </w:r>
      <w:r w:rsidRPr="00023A41">
        <w:rPr>
          <w:lang/>
        </w:rPr>
        <w:t>б</w:t>
      </w:r>
      <w:r w:rsidRPr="00023A41">
        <w:t xml:space="preserve"> </w:t>
      </w:r>
      <w:r w:rsidRPr="00023A41">
        <w:rPr>
          <w:lang/>
        </w:rPr>
        <w:t xml:space="preserve">изменении </w:t>
      </w:r>
      <w:r w:rsidRPr="00023A41">
        <w:t>соглашени</w:t>
      </w:r>
      <w:r w:rsidRPr="00023A41">
        <w:rPr>
          <w:lang/>
        </w:rPr>
        <w:t>я</w:t>
      </w:r>
      <w:r w:rsidRPr="00023A41">
        <w:t xml:space="preserve">» вместе с документами, представленными для </w:t>
      </w:r>
      <w:r w:rsidRPr="00023A41">
        <w:rPr>
          <w:lang/>
        </w:rPr>
        <w:t>перечисления средств</w:t>
      </w:r>
      <w:r w:rsidRPr="00023A41">
        <w:t xml:space="preserve"> по соответствующему соглашению.</w:t>
      </w:r>
    </w:p>
    <w:p w:rsidR="0030579A" w:rsidRPr="00023A41" w:rsidRDefault="0030579A" w:rsidP="00301961">
      <w:pPr>
        <w:pStyle w:val="OTRTableTitle"/>
      </w:pPr>
      <w:r w:rsidRPr="00023A41">
        <w:t>Маршрут документа «Сведения о соглашении»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5"/>
        <w:gridCol w:w="2552"/>
        <w:gridCol w:w="1923"/>
      </w:tblGrid>
      <w:tr w:rsidR="0030579A" w:rsidRPr="00023A41" w:rsidTr="00330879">
        <w:trPr>
          <w:tblHeader/>
        </w:trPr>
        <w:tc>
          <w:tcPr>
            <w:tcW w:w="5353" w:type="dxa"/>
            <w:shd w:val="clear" w:color="auto" w:fill="E6E6E6"/>
          </w:tcPr>
          <w:p w:rsidR="0030579A" w:rsidRPr="00023A41" w:rsidRDefault="0030579A" w:rsidP="00330879">
            <w:pPr>
              <w:pStyle w:val="OTRTableHead"/>
              <w:widowControl w:val="0"/>
              <w:rPr>
                <w:sz w:val="22"/>
              </w:rPr>
            </w:pPr>
            <w:r w:rsidRPr="00023A41">
              <w:rPr>
                <w:sz w:val="22"/>
              </w:rPr>
              <w:t>Отправитель</w:t>
            </w:r>
          </w:p>
        </w:tc>
        <w:tc>
          <w:tcPr>
            <w:tcW w:w="2552" w:type="dxa"/>
            <w:shd w:val="clear" w:color="auto" w:fill="E6E6E6"/>
          </w:tcPr>
          <w:p w:rsidR="0030579A" w:rsidRPr="00023A41" w:rsidRDefault="0030579A" w:rsidP="00330879">
            <w:pPr>
              <w:pStyle w:val="OTRTableHead"/>
              <w:widowControl w:val="0"/>
              <w:rPr>
                <w:sz w:val="22"/>
              </w:rPr>
            </w:pPr>
            <w:r w:rsidRPr="00023A41">
              <w:rPr>
                <w:sz w:val="22"/>
              </w:rPr>
              <w:t>Получатель</w:t>
            </w:r>
          </w:p>
        </w:tc>
        <w:tc>
          <w:tcPr>
            <w:tcW w:w="1923" w:type="dxa"/>
            <w:shd w:val="clear" w:color="auto" w:fill="E6E6E6"/>
          </w:tcPr>
          <w:p w:rsidR="0030579A" w:rsidRPr="00023A41" w:rsidRDefault="0030579A" w:rsidP="00330879">
            <w:pPr>
              <w:pStyle w:val="OTRTableHead"/>
              <w:widowControl w:val="0"/>
              <w:rPr>
                <w:sz w:val="22"/>
              </w:rPr>
            </w:pPr>
            <w:r w:rsidRPr="00023A41">
              <w:rPr>
                <w:sz w:val="22"/>
              </w:rPr>
              <w:t>Примечание</w:t>
            </w:r>
          </w:p>
        </w:tc>
      </w:tr>
      <w:tr w:rsidR="0030579A" w:rsidRPr="00023A41" w:rsidTr="00330879">
        <w:tc>
          <w:tcPr>
            <w:tcW w:w="535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ГРБС, подведомственный ГРБС ПБС которому вышестоящим ГРБС переданы полномочия по заключению соглашения</w:t>
            </w:r>
          </w:p>
        </w:tc>
        <w:tc>
          <w:tcPr>
            <w:tcW w:w="2552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ОрФК</w:t>
            </w:r>
          </w:p>
        </w:tc>
        <w:tc>
          <w:tcPr>
            <w:tcW w:w="192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</w:tr>
    </w:tbl>
    <w:p w:rsidR="0030579A" w:rsidRPr="00023A41" w:rsidRDefault="0030579A" w:rsidP="004A7437">
      <w:pPr>
        <w:pStyle w:val="Heading3"/>
        <w:numPr>
          <w:ilvl w:val="2"/>
          <w:numId w:val="14"/>
        </w:numPr>
      </w:pPr>
      <w:r w:rsidRPr="00023A41">
        <w:rPr>
          <w:lang/>
        </w:rPr>
        <w:t xml:space="preserve"> </w:t>
      </w:r>
      <w:r w:rsidRPr="00023A41">
        <w:t>Описание полей документа</w:t>
      </w:r>
    </w:p>
    <w:p w:rsidR="0030579A" w:rsidRPr="00023A41" w:rsidRDefault="0030579A" w:rsidP="00301961">
      <w:pPr>
        <w:pStyle w:val="OTRTableTitle"/>
      </w:pPr>
      <w:r w:rsidRPr="00023A41">
        <w:t>Описание полей документа «Сведения об изменении соглашения»</w:t>
      </w:r>
    </w:p>
    <w:tbl>
      <w:tblPr>
        <w:tblW w:w="9656" w:type="dxa"/>
        <w:tblInd w:w="-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91"/>
        <w:gridCol w:w="1973"/>
        <w:gridCol w:w="1199"/>
        <w:gridCol w:w="778"/>
        <w:gridCol w:w="1077"/>
        <w:gridCol w:w="15"/>
        <w:gridCol w:w="11"/>
        <w:gridCol w:w="2689"/>
        <w:gridCol w:w="11"/>
      </w:tblGrid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shd w:val="clear" w:color="auto" w:fill="D9D9D9"/>
          </w:tcPr>
          <w:p w:rsidR="0030579A" w:rsidRPr="00023A41" w:rsidRDefault="0030579A" w:rsidP="00330879">
            <w:pPr>
              <w:spacing w:before="60" w:after="60"/>
              <w:jc w:val="center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</w:rPr>
              <w:t>Описание бл</w:t>
            </w:r>
            <w:r w:rsidRPr="00023A41">
              <w:rPr>
                <w:rFonts w:ascii="Times New Roman" w:hAnsi="Times New Roman"/>
                <w:b/>
              </w:rPr>
              <w:t>о</w:t>
            </w:r>
            <w:r w:rsidRPr="00023A41">
              <w:rPr>
                <w:rFonts w:ascii="Times New Roman" w:hAnsi="Times New Roman"/>
                <w:b/>
              </w:rPr>
              <w:t>ка/поля</w:t>
            </w:r>
          </w:p>
        </w:tc>
        <w:tc>
          <w:tcPr>
            <w:tcW w:w="1973" w:type="dxa"/>
            <w:shd w:val="clear" w:color="auto" w:fill="D9D9D9"/>
          </w:tcPr>
          <w:p w:rsidR="0030579A" w:rsidRPr="00023A41" w:rsidRDefault="0030579A" w:rsidP="00330879">
            <w:pPr>
              <w:spacing w:before="60" w:after="60"/>
              <w:jc w:val="center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</w:rPr>
              <w:t>Имя блока/поля</w:t>
            </w:r>
          </w:p>
        </w:tc>
        <w:tc>
          <w:tcPr>
            <w:tcW w:w="1199" w:type="dxa"/>
            <w:shd w:val="clear" w:color="auto" w:fill="D9D9D9"/>
          </w:tcPr>
          <w:p w:rsidR="0030579A" w:rsidRPr="00023A41" w:rsidRDefault="0030579A" w:rsidP="00330879">
            <w:pPr>
              <w:spacing w:before="60" w:after="60"/>
              <w:jc w:val="center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</w:rPr>
              <w:t>Тип</w:t>
            </w:r>
          </w:p>
        </w:tc>
        <w:tc>
          <w:tcPr>
            <w:tcW w:w="778" w:type="dxa"/>
            <w:shd w:val="clear" w:color="auto" w:fill="D9D9D9"/>
          </w:tcPr>
          <w:p w:rsidR="0030579A" w:rsidRPr="00023A41" w:rsidRDefault="0030579A" w:rsidP="00330879">
            <w:pPr>
              <w:spacing w:before="60" w:after="60"/>
              <w:jc w:val="center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</w:rPr>
              <w:t>Длина</w:t>
            </w:r>
          </w:p>
        </w:tc>
        <w:tc>
          <w:tcPr>
            <w:tcW w:w="1103" w:type="dxa"/>
            <w:gridSpan w:val="3"/>
            <w:shd w:val="clear" w:color="auto" w:fill="D9D9D9"/>
          </w:tcPr>
          <w:p w:rsidR="0030579A" w:rsidRPr="00023A41" w:rsidRDefault="0030579A" w:rsidP="00330879">
            <w:pPr>
              <w:spacing w:before="60" w:after="60"/>
              <w:jc w:val="center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</w:rPr>
              <w:t>Обяз</w:t>
            </w:r>
            <w:r w:rsidRPr="00023A41">
              <w:rPr>
                <w:rFonts w:ascii="Times New Roman" w:hAnsi="Times New Roman"/>
                <w:b/>
              </w:rPr>
              <w:t>а</w:t>
            </w:r>
            <w:r w:rsidRPr="00023A41">
              <w:rPr>
                <w:rFonts w:ascii="Times New Roman" w:hAnsi="Times New Roman"/>
                <w:b/>
              </w:rPr>
              <w:t>тел</w:t>
            </w:r>
            <w:r w:rsidRPr="00023A41">
              <w:rPr>
                <w:rFonts w:ascii="Times New Roman" w:hAnsi="Times New Roman"/>
                <w:b/>
              </w:rPr>
              <w:t>ь</w:t>
            </w:r>
            <w:r w:rsidRPr="00023A41">
              <w:rPr>
                <w:rFonts w:ascii="Times New Roman" w:hAnsi="Times New Roman"/>
                <w:b/>
              </w:rPr>
              <w:t>ность</w:t>
            </w:r>
          </w:p>
        </w:tc>
        <w:tc>
          <w:tcPr>
            <w:tcW w:w="2689" w:type="dxa"/>
            <w:shd w:val="clear" w:color="auto" w:fill="D9D9D9"/>
          </w:tcPr>
          <w:p w:rsidR="0030579A" w:rsidRPr="00023A41" w:rsidRDefault="0030579A" w:rsidP="00330879">
            <w:pPr>
              <w:spacing w:before="60" w:after="60"/>
              <w:jc w:val="center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</w:rPr>
              <w:t>Примечание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Почтовая и</w:t>
            </w:r>
            <w:r w:rsidRPr="00023A41">
              <w:rPr>
                <w:rFonts w:ascii="Times New Roman" w:hAnsi="Times New Roman"/>
                <w:b/>
                <w:i/>
              </w:rPr>
              <w:t>н</w:t>
            </w:r>
            <w:r w:rsidRPr="00023A41">
              <w:rPr>
                <w:rFonts w:ascii="Times New Roman" w:hAnsi="Times New Roman"/>
                <w:b/>
                <w:i/>
              </w:rPr>
              <w:t>формация об отправителе файла</w:t>
            </w:r>
          </w:p>
        </w:tc>
        <w:tc>
          <w:tcPr>
            <w:tcW w:w="1973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FROM</w:t>
            </w:r>
          </w:p>
        </w:tc>
        <w:tc>
          <w:tcPr>
            <w:tcW w:w="1199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778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103" w:type="dxa"/>
            <w:gridSpan w:val="3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Да</w:t>
            </w:r>
          </w:p>
        </w:tc>
        <w:tc>
          <w:tcPr>
            <w:tcW w:w="2689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Уровень бюджета клиента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BUDG_LEVEL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 1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Уровень бюджета приним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ет следующие значения: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1 - «федеральный бюджет»;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2 - «бюджет субъекта РФ»;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3 - «местный бюджет»;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4 - «бюджет ГВФ РФ»;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5 - «бюджет ТГВФ»;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6  - «средства ЮЛ».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Заполняется в случае пер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дачи документа от клиента в ОрФК.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клиента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KOD_UBP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 5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значении поля BUDG_LEVEL =  «1» з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полняется в соответствии со Сводным реестром. Если значение поля BUDG_LEVEL =  «6», з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полняется в соответствии с регистрационными данн</w:t>
            </w:r>
            <w:r w:rsidRPr="00023A41">
              <w:rPr>
                <w:rFonts w:ascii="Times New Roman" w:hAnsi="Times New Roman"/>
              </w:rPr>
              <w:t>ы</w:t>
            </w:r>
            <w:r w:rsidRPr="00023A41">
              <w:rPr>
                <w:rFonts w:ascii="Times New Roman" w:hAnsi="Times New Roman"/>
              </w:rPr>
              <w:t>ми присвоенными ОрФК. При остальных значениях кода уровня бюджета з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полняется в соответствии с ПУБП.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Заполняется в случае пер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дачи документа от клиента в ОрФК.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клиента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NAME_UBP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 2000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Полное наименование кл</w:t>
            </w:r>
            <w:r w:rsidRPr="00023A41">
              <w:rPr>
                <w:rFonts w:ascii="Times New Roman" w:hAnsi="Times New Roman"/>
              </w:rPr>
              <w:t>и</w:t>
            </w:r>
            <w:r w:rsidRPr="00023A41">
              <w:rPr>
                <w:rFonts w:ascii="Times New Roman" w:hAnsi="Times New Roman"/>
              </w:rPr>
              <w:t>ента. При значении поля BUDG_LEVEL =  «1» з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полняется в соответствии со Сводным реестром. Если значение поля BUDG_LEVEL =  «6», з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полняется в соответствии с регистрационными данн</w:t>
            </w:r>
            <w:r w:rsidRPr="00023A41">
              <w:rPr>
                <w:rFonts w:ascii="Times New Roman" w:hAnsi="Times New Roman"/>
              </w:rPr>
              <w:t>ы</w:t>
            </w:r>
            <w:r w:rsidRPr="00023A41">
              <w:rPr>
                <w:rFonts w:ascii="Times New Roman" w:hAnsi="Times New Roman"/>
              </w:rPr>
              <w:t>ми присвоенными ОрФК. При остальных значениях кода уровня бюджета з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полняется в соответствии с ПУБП.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Заполняется в случае пер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дачи документа от клиента в ОрФК.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ОрФК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KOD_TOFK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 4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Заполняется в соответствии с централизованным спр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вочником ФК в случае п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редачи документа от ОрФК клиенту.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ОрФК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NAME_TOFK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 2000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Полное наименование ОрФК. Заполняется в соо</w:t>
            </w:r>
            <w:r w:rsidRPr="00023A41">
              <w:rPr>
                <w:rFonts w:ascii="Times New Roman" w:hAnsi="Times New Roman"/>
              </w:rPr>
              <w:t>т</w:t>
            </w:r>
            <w:r w:rsidRPr="00023A41">
              <w:rPr>
                <w:rFonts w:ascii="Times New Roman" w:hAnsi="Times New Roman"/>
              </w:rPr>
              <w:t>ветствии с централизова</w:t>
            </w:r>
            <w:r w:rsidRPr="00023A41">
              <w:rPr>
                <w:rFonts w:ascii="Times New Roman" w:hAnsi="Times New Roman"/>
              </w:rPr>
              <w:t>н</w:t>
            </w:r>
            <w:r w:rsidRPr="00023A41">
              <w:rPr>
                <w:rFonts w:ascii="Times New Roman" w:hAnsi="Times New Roman"/>
              </w:rPr>
              <w:t>ным справочником ФК в случае передачи документа от ОрФК клиенту.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Почтовая информация о п</w:t>
            </w:r>
            <w:r w:rsidRPr="00023A41">
              <w:rPr>
                <w:rFonts w:ascii="Times New Roman" w:hAnsi="Times New Roman"/>
                <w:b/>
                <w:i/>
              </w:rPr>
              <w:t>о</w:t>
            </w:r>
            <w:r w:rsidRPr="00023A41">
              <w:rPr>
                <w:rFonts w:ascii="Times New Roman" w:hAnsi="Times New Roman"/>
                <w:b/>
                <w:i/>
              </w:rPr>
              <w:t>лучателе файла</w:t>
            </w:r>
          </w:p>
        </w:tc>
        <w:tc>
          <w:tcPr>
            <w:tcW w:w="1973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TO</w:t>
            </w:r>
          </w:p>
        </w:tc>
        <w:tc>
          <w:tcPr>
            <w:tcW w:w="1199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778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103" w:type="dxa"/>
            <w:gridSpan w:val="3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Да</w:t>
            </w:r>
          </w:p>
        </w:tc>
        <w:tc>
          <w:tcPr>
            <w:tcW w:w="2689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Уровень бюджета клиента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BUDG_LEVEL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 1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Уровень бюджета приним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ет следующие значения: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1 - «федеральный бюджет»;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2 - «бюджет субъекта РФ»;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3 - «местный бюджет»;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4 - «бюджет ГВФ РФ»;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5 - «бюджет ТГВФ»;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6 - «средства ЮЛ».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Заполняется в случае пер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дачи документа от ОрФК клиенту.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клиента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KOD_UBP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 5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Клиента. При значении поля BUDG_LEVEL =  «1» заполняется в соответствии со Сводным реестром. Если значение поля BUDG_LEVEL =  «6», з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полняется в соответствии с регистрационными данн</w:t>
            </w:r>
            <w:r w:rsidRPr="00023A41">
              <w:rPr>
                <w:rFonts w:ascii="Times New Roman" w:hAnsi="Times New Roman"/>
              </w:rPr>
              <w:t>ы</w:t>
            </w:r>
            <w:r w:rsidRPr="00023A41">
              <w:rPr>
                <w:rFonts w:ascii="Times New Roman" w:hAnsi="Times New Roman"/>
              </w:rPr>
              <w:t>ми присвоенными ОрФК. При остальных значениях кода уровня бюджета з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полняется в соответствии с ПУБП.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Заполняется в случае пер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дачи документа от ОрФК клиенту.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клиента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NAME_UBP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 2000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Полное наименование кл</w:t>
            </w:r>
            <w:r w:rsidRPr="00023A41">
              <w:rPr>
                <w:rFonts w:ascii="Times New Roman" w:hAnsi="Times New Roman"/>
              </w:rPr>
              <w:t>и</w:t>
            </w:r>
            <w:r w:rsidRPr="00023A41">
              <w:rPr>
                <w:rFonts w:ascii="Times New Roman" w:hAnsi="Times New Roman"/>
              </w:rPr>
              <w:t>ента. При значении поля BUDG_LEVEL =  «1» з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полняется в соответствии со Сводным реестром. Если значение поля BUDG_LEVEL =  «6», з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полняется в соответствии с регистрационными данн</w:t>
            </w:r>
            <w:r w:rsidRPr="00023A41">
              <w:rPr>
                <w:rFonts w:ascii="Times New Roman" w:hAnsi="Times New Roman"/>
              </w:rPr>
              <w:t>ы</w:t>
            </w:r>
            <w:r w:rsidRPr="00023A41">
              <w:rPr>
                <w:rFonts w:ascii="Times New Roman" w:hAnsi="Times New Roman"/>
              </w:rPr>
              <w:t>ми присвоенными ОрФК. При остальных значениях кода уровня бюджета з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полняется в соответствии с ПУБП.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Заполняется в случае пер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дачи документа от ОрФК клиенту.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ОрФК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KOD_TOFK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 4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Заполняется в соответствии с централизованным спр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вочником ФК в случае передачи документа от клие</w:t>
            </w:r>
            <w:r w:rsidRPr="00023A41">
              <w:rPr>
                <w:rFonts w:ascii="Times New Roman" w:hAnsi="Times New Roman"/>
              </w:rPr>
              <w:t>н</w:t>
            </w:r>
            <w:r w:rsidRPr="00023A41">
              <w:rPr>
                <w:rFonts w:ascii="Times New Roman" w:hAnsi="Times New Roman"/>
              </w:rPr>
              <w:t>та в ОрФК.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ОрФК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NAME_TOFK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 2000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Полное наименование ОрФК. Заполняется в соо</w:t>
            </w:r>
            <w:r w:rsidRPr="00023A41">
              <w:rPr>
                <w:rFonts w:ascii="Times New Roman" w:hAnsi="Times New Roman"/>
              </w:rPr>
              <w:t>т</w:t>
            </w:r>
            <w:r w:rsidRPr="00023A41">
              <w:rPr>
                <w:rFonts w:ascii="Times New Roman" w:hAnsi="Times New Roman"/>
              </w:rPr>
              <w:t>ветствии с централизова</w:t>
            </w:r>
            <w:r w:rsidRPr="00023A41">
              <w:rPr>
                <w:rFonts w:ascii="Times New Roman" w:hAnsi="Times New Roman"/>
              </w:rPr>
              <w:t>н</w:t>
            </w:r>
            <w:r w:rsidRPr="00023A41">
              <w:rPr>
                <w:rFonts w:ascii="Times New Roman" w:hAnsi="Times New Roman"/>
              </w:rPr>
              <w:t>ным справочником ФК в случае передачи документа от клиента в ОрФК.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Общая информация о соглашении</w:t>
            </w:r>
          </w:p>
        </w:tc>
        <w:tc>
          <w:tcPr>
            <w:tcW w:w="1973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  <w:lang w:val="en-US"/>
              </w:rPr>
              <w:t>CJ</w:t>
            </w:r>
          </w:p>
        </w:tc>
        <w:tc>
          <w:tcPr>
            <w:tcW w:w="1199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778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103" w:type="dxa"/>
            <w:gridSpan w:val="3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Да</w:t>
            </w:r>
          </w:p>
        </w:tc>
        <w:tc>
          <w:tcPr>
            <w:tcW w:w="2689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shd w:val="clear" w:color="auto" w:fill="FFFFFF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Глобальный ун</w:t>
            </w:r>
            <w:r w:rsidRPr="00023A41">
              <w:rPr>
                <w:rFonts w:ascii="Times New Roman" w:hAnsi="Times New Roman"/>
              </w:rPr>
              <w:t>и</w:t>
            </w:r>
            <w:r w:rsidRPr="00023A41">
              <w:rPr>
                <w:rFonts w:ascii="Times New Roman" w:hAnsi="Times New Roman"/>
              </w:rPr>
              <w:t>кальный идент</w:t>
            </w:r>
            <w:r w:rsidRPr="00023A41">
              <w:rPr>
                <w:rFonts w:ascii="Times New Roman" w:hAnsi="Times New Roman"/>
              </w:rPr>
              <w:t>и</w:t>
            </w:r>
            <w:r w:rsidRPr="00023A41">
              <w:rPr>
                <w:rFonts w:ascii="Times New Roman" w:hAnsi="Times New Roman"/>
              </w:rPr>
              <w:t>фикатор</w:t>
            </w:r>
          </w:p>
        </w:tc>
        <w:tc>
          <w:tcPr>
            <w:tcW w:w="1973" w:type="dxa"/>
            <w:shd w:val="clear" w:color="auto" w:fill="FFFFFF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GUID_FK</w:t>
            </w:r>
          </w:p>
        </w:tc>
        <w:tc>
          <w:tcPr>
            <w:tcW w:w="1199" w:type="dxa"/>
            <w:shd w:val="clear" w:color="auto" w:fill="FFFFFF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GUID</w:t>
            </w:r>
          </w:p>
        </w:tc>
        <w:tc>
          <w:tcPr>
            <w:tcW w:w="778" w:type="dxa"/>
            <w:shd w:val="clear" w:color="auto" w:fill="FFFFFF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103" w:type="dxa"/>
            <w:gridSpan w:val="3"/>
            <w:shd w:val="clear" w:color="auto" w:fill="FFFFFF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  <w:shd w:val="clear" w:color="auto" w:fill="FFFFFF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Заполняется ОрФК в случае отсутствия значения, пр</w:t>
            </w:r>
            <w:r w:rsidRPr="00023A41">
              <w:rPr>
                <w:rFonts w:ascii="Times New Roman" w:hAnsi="Times New Roman"/>
              </w:rPr>
              <w:t>и</w:t>
            </w:r>
            <w:r w:rsidRPr="00023A41">
              <w:rPr>
                <w:rFonts w:ascii="Times New Roman" w:hAnsi="Times New Roman"/>
              </w:rPr>
              <w:t>своенного клиентом.</w:t>
            </w:r>
          </w:p>
        </w:tc>
      </w:tr>
      <w:tr w:rsidR="0030579A" w:rsidRPr="00023A41" w:rsidTr="00330879">
        <w:tblPrEx>
          <w:tblLook w:val="04A0"/>
        </w:tblPrEx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Номер документа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NOM_DOC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&lt;=50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Номер документа «Сведения об изменении соглашения».</w:t>
            </w:r>
          </w:p>
        </w:tc>
      </w:tr>
      <w:tr w:rsidR="0030579A" w:rsidRPr="00023A41" w:rsidTr="00330879">
        <w:tblPrEx>
          <w:tblLook w:val="04A0"/>
        </w:tblPrEx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 составл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ния документа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DATE_DOC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DATE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 составления документа «Сведения об изменении соглашения».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tcMar>
              <w:left w:w="108" w:type="dxa"/>
              <w:right w:w="108" w:type="dxa"/>
            </w:tcMar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вида соглашения (договора, нормативно-правового акта)</w:t>
            </w:r>
          </w:p>
        </w:tc>
        <w:tc>
          <w:tcPr>
            <w:tcW w:w="1973" w:type="dxa"/>
            <w:tcMar>
              <w:left w:w="108" w:type="dxa"/>
              <w:right w:w="10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CODE_AGR</w:t>
            </w:r>
          </w:p>
        </w:tc>
        <w:tc>
          <w:tcPr>
            <w:tcW w:w="1199" w:type="dxa"/>
            <w:tcMar>
              <w:left w:w="108" w:type="dxa"/>
              <w:right w:w="10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108" w:type="dxa"/>
              <w:right w:w="108" w:type="dxa"/>
            </w:tcMar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3</w:t>
            </w:r>
          </w:p>
        </w:tc>
        <w:tc>
          <w:tcPr>
            <w:tcW w:w="1103" w:type="dxa"/>
            <w:gridSpan w:val="3"/>
            <w:tcMar>
              <w:left w:w="108" w:type="dxa"/>
              <w:right w:w="108" w:type="dxa"/>
            </w:tcMar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  <w:tcMar>
              <w:left w:w="108" w:type="dxa"/>
              <w:right w:w="10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 xml:space="preserve">Код вида соглашения (договора, нормативно-правового акта). 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Допустимые значения: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- «121» – Соглашения (договора), заключенные ГРБС о предоставлении субсидий из федерального бюджета;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- «122» – Соглашения (договора), заключенные между юридическими лицами и третьими лицами;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- «130» – Нормативно правовой акт.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tcMar>
              <w:left w:w="108" w:type="dxa"/>
              <w:right w:w="108" w:type="dxa"/>
            </w:tcMar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вида соглашения (договора, нормативно правового акта)</w:t>
            </w:r>
          </w:p>
        </w:tc>
        <w:tc>
          <w:tcPr>
            <w:tcW w:w="1973" w:type="dxa"/>
            <w:tcMar>
              <w:left w:w="108" w:type="dxa"/>
              <w:right w:w="10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NAME_AGR</w:t>
            </w:r>
          </w:p>
        </w:tc>
        <w:tc>
          <w:tcPr>
            <w:tcW w:w="1199" w:type="dxa"/>
            <w:tcMar>
              <w:left w:w="108" w:type="dxa"/>
              <w:right w:w="10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108" w:type="dxa"/>
              <w:right w:w="108" w:type="dxa"/>
            </w:tcMar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2000</w:t>
            </w:r>
          </w:p>
        </w:tc>
        <w:tc>
          <w:tcPr>
            <w:tcW w:w="1103" w:type="dxa"/>
            <w:gridSpan w:val="3"/>
            <w:tcMar>
              <w:left w:w="108" w:type="dxa"/>
              <w:right w:w="108" w:type="dxa"/>
            </w:tcMar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  <w:tcMar>
              <w:left w:w="108" w:type="dxa"/>
              <w:right w:w="108" w:type="dxa"/>
            </w:tcMar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вида соглашения (договора, нормативно правового акта).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Номер соглашения (договора), нормативно-правового акта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NUM_AGR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45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Измененный номер соглашения (договора), нормативно-правового акта.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 заключ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ния соглашения (договора), дата принятия нормативно-правового акта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DATE_AGR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DATE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Измененная дата заключения соглашения (договора), дата принятия нормативно-правового акта.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 вступления в силу соглашения (договора)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DATE_START_AGR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DATE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Измененная дата вступления в силу соглашения (договора).</w:t>
            </w:r>
          </w:p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Поле может заполняться только при  указании в реквизите «CODE_AGR» значения «121» или «122» 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 окончания действия соглашения (договора), нормативно-правового акта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DATE_END_AGR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DATE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Измененная дата окончания действия соглашения (договора), нормативно-правового акта.</w:t>
            </w:r>
          </w:p>
          <w:p w:rsidR="0030579A" w:rsidRPr="00023A41" w:rsidRDefault="0030579A" w:rsidP="00330879">
            <w:pPr>
              <w:rPr>
                <w:rFonts w:ascii="Times New Roman" w:hAnsi="Times New Roman"/>
              </w:rPr>
            </w:pP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нормативно-правового акта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NAME_ACT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2000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 xml:space="preserve">Измененное наименование нормативно-правового акта. </w:t>
            </w:r>
          </w:p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Поле может заполняться только при  указании в реквизите «CODE_AGR» значения «130»..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Номер регистрации в Минюсте РФ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NUM_REG_MJ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100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Измененный номер регистрации в Минюсте РФ.</w:t>
            </w:r>
          </w:p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Поле может заполняться только при  указании в реквизите «CODE_AGR» значения «130».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 регистрации в Минюсте РФ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DATE_REG_MJ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DATE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 xml:space="preserve">Измененная дата регистрации в Минюсте РФ. 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Поле может заполняться только при  указании в реквизите «CODE_AGR» значения «130».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 (размер) субсидии в валюте соглашения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SUMM_SUB_CUR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Измененная сумма  (размер) субсидии в валюте соглашения.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валюты по ОКВ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CODE_CUR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3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Измененный цифровой код в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люты по ОКВ.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валюты по ОКВ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NAME_CUR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2000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Измененное наимен</w:t>
            </w:r>
            <w:r w:rsidRPr="00023A41">
              <w:rPr>
                <w:rFonts w:ascii="Times New Roman" w:hAnsi="Times New Roman"/>
              </w:rPr>
              <w:t>о</w:t>
            </w:r>
            <w:r w:rsidRPr="00023A41">
              <w:rPr>
                <w:rFonts w:ascii="Times New Roman" w:hAnsi="Times New Roman"/>
              </w:rPr>
              <w:t>вание валюты по ОКВ.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Курс иностранной валюты по отношению к рублю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RATE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NUMBER4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Измененный курс иностранной в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люты по отношению к рублю.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 (размер) субсидии в ру</w:t>
            </w:r>
            <w:r w:rsidRPr="00023A41">
              <w:rPr>
                <w:rFonts w:ascii="Times New Roman" w:hAnsi="Times New Roman"/>
              </w:rPr>
              <w:t>б</w:t>
            </w:r>
            <w:r w:rsidRPr="00023A41">
              <w:rPr>
                <w:rFonts w:ascii="Times New Roman" w:hAnsi="Times New Roman"/>
              </w:rPr>
              <w:t>лях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SUMM_SUB_RUR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Измененная сумма  (размер) субсидии в рублях.</w:t>
            </w:r>
          </w:p>
        </w:tc>
      </w:tr>
      <w:tr w:rsidR="0030579A" w:rsidRPr="00023A41" w:rsidTr="00330879">
        <w:tblPrEx>
          <w:tblLook w:val="04A0"/>
        </w:tblPrEx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Номер Бюджетного обязательства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NOM_BO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=16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Учетный номер БО, принятого на основании сведений о соглашении.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Заполняется только для сведений, на основании которых было принято на учет БО.</w:t>
            </w:r>
          </w:p>
        </w:tc>
      </w:tr>
      <w:tr w:rsidR="0030579A" w:rsidRPr="00023A41" w:rsidTr="00330879">
        <w:tblPrEx>
          <w:tblLook w:val="04A0"/>
        </w:tblPrEx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ФИО руководителя ГРБС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DOL_RUK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240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ФИО руководителя ГРБС/подведомственного ГРБС ПБС, которому переданы полномочия по заключению соглашения.</w:t>
            </w:r>
          </w:p>
        </w:tc>
      </w:tr>
      <w:tr w:rsidR="0030579A" w:rsidRPr="00023A41" w:rsidTr="00330879">
        <w:tblPrEx>
          <w:tblLook w:val="04A0"/>
        </w:tblPrEx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Должность руководителя ГРБС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NAME_RUK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240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Должность руководителя ГРБС/подведомственного ГРБС ПБС, которому переданы полномочия по заключению соглашения.</w:t>
            </w:r>
          </w:p>
        </w:tc>
      </w:tr>
      <w:tr w:rsidR="0030579A" w:rsidRPr="00023A41" w:rsidTr="00330879">
        <w:tblPrEx>
          <w:tblLook w:val="04A0"/>
        </w:tblPrEx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 xml:space="preserve">Дата подписания документа руководителем ГРБС 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DATE_POD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DATE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 подписания документа руководителем ГРБС/подведомственного ГРБС ПБС, которому переданы полномочия по заключению соглашения.</w:t>
            </w:r>
          </w:p>
        </w:tc>
      </w:tr>
      <w:tr w:rsidR="0030579A" w:rsidRPr="00023A41" w:rsidTr="00330879">
        <w:tblPrEx>
          <w:tblLook w:val="04A0"/>
        </w:tblPrEx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ФИО ответственного исполнителя ГРБС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DOL_ISP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240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ФИО ответственного исполнителя ГРБС/подведомственного ГРБС ПБС, которому переданы полномочия по заключению соглашения.</w:t>
            </w:r>
          </w:p>
        </w:tc>
      </w:tr>
      <w:tr w:rsidR="0030579A" w:rsidRPr="00023A41" w:rsidTr="00330879">
        <w:tblPrEx>
          <w:tblLook w:val="04A0"/>
        </w:tblPrEx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Должность ответственного исполнителя ГРБС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NAME_ISP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240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Должность ответственного исполнителя ГРБС/подведомственного ГРБС ПБС, которому переданы полномочия по заключению соглашения.</w:t>
            </w:r>
          </w:p>
        </w:tc>
      </w:tr>
      <w:tr w:rsidR="0030579A" w:rsidRPr="00023A41" w:rsidTr="00330879">
        <w:tblPrEx>
          <w:tblLook w:val="04A0"/>
        </w:tblPrEx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 подписания документа ответственным исполнителем ГРБС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DATE_POD_ISP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DATE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 подписания документа ответственным исполнителем ГРБС/подведомственного ГРБС ПБС которому переданы полномочия по заключению соглашения.</w:t>
            </w:r>
          </w:p>
        </w:tc>
      </w:tr>
      <w:tr w:rsidR="0030579A" w:rsidRPr="00023A41" w:rsidTr="004A7437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</w:rPr>
              <w:t>Номер реестровой записи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 xml:space="preserve">NOM_RS 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</w:rPr>
              <w:t>=11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Номер реестровой записи, присвоенный ранее в МОУ ФК изменяемому документу «Сведения о соглашении» или «Сведения об изменении соглашения», при включении в реестр соглашений.</w:t>
            </w:r>
          </w:p>
        </w:tc>
      </w:tr>
      <w:tr w:rsidR="0030579A" w:rsidRPr="00023A41" w:rsidTr="004A7437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Порядковый номер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lang w:val="en-US"/>
              </w:rPr>
            </w:pPr>
            <w:r w:rsidRPr="00023A41">
              <w:rPr>
                <w:rFonts w:ascii="Times New Roman" w:hAnsi="Times New Roman"/>
                <w:lang w:val="en-US"/>
              </w:rPr>
              <w:t>NOM_PP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=3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Порядковый номер документа в реестровой записи, присвоенный документу «Сведения об изменении соглаш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ния».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Служебное поле,  заполняется ОрФК.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 включения реестрового номера в реестр соглашений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lang w:val="en-US"/>
              </w:rPr>
            </w:pPr>
            <w:r w:rsidRPr="00023A41">
              <w:rPr>
                <w:rFonts w:ascii="Times New Roman" w:hAnsi="Times New Roman"/>
                <w:lang w:val="en-US"/>
              </w:rPr>
              <w:t>DATE_RS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DATA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 присвоения порядкового номера документу «Сведения об изменении соглашения» при включении в реестр соглашений.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Служебное поле,  заполняется ОрФК.</w:t>
            </w:r>
          </w:p>
        </w:tc>
      </w:tr>
      <w:tr w:rsidR="0030579A" w:rsidRPr="00023A41" w:rsidTr="00330879">
        <w:tblPrEx>
          <w:tblLook w:val="04A0"/>
        </w:tblPrEx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Должность и</w:t>
            </w:r>
            <w:r w:rsidRPr="00023A41">
              <w:rPr>
                <w:rFonts w:ascii="Times New Roman" w:hAnsi="Times New Roman"/>
              </w:rPr>
              <w:t>с</w:t>
            </w:r>
            <w:r w:rsidRPr="00023A41">
              <w:rPr>
                <w:rFonts w:ascii="Times New Roman" w:hAnsi="Times New Roman"/>
              </w:rPr>
              <w:t>полнителя ОрФК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lang w:val="en-US"/>
              </w:rPr>
            </w:pPr>
            <w:r w:rsidRPr="00023A41">
              <w:rPr>
                <w:rFonts w:ascii="Times New Roman" w:hAnsi="Times New Roman"/>
              </w:rPr>
              <w:t>DOL_ISP</w:t>
            </w:r>
            <w:r w:rsidRPr="00023A41">
              <w:rPr>
                <w:rFonts w:ascii="Times New Roman" w:hAnsi="Times New Roman"/>
                <w:lang w:val="en-US"/>
              </w:rPr>
              <w:t>_FK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100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highlight w:val="green"/>
              </w:rPr>
            </w:pPr>
            <w:r w:rsidRPr="00023A41">
              <w:rPr>
                <w:rFonts w:ascii="Times New Roman" w:hAnsi="Times New Roman"/>
              </w:rPr>
              <w:t>Служебное поле, заполн</w:t>
            </w:r>
            <w:r w:rsidRPr="00023A41">
              <w:rPr>
                <w:rFonts w:ascii="Times New Roman" w:hAnsi="Times New Roman"/>
              </w:rPr>
              <w:t>я</w:t>
            </w:r>
            <w:r w:rsidRPr="00023A41">
              <w:rPr>
                <w:rFonts w:ascii="Times New Roman" w:hAnsi="Times New Roman"/>
              </w:rPr>
              <w:t>ется в ОрФК.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30579A" w:rsidRPr="00023A41" w:rsidTr="00330879">
        <w:tblPrEx>
          <w:tblLook w:val="04A0"/>
        </w:tblPrEx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ФИО исполнит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ля ОрФК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lang w:val="en-US"/>
              </w:rPr>
            </w:pPr>
            <w:r w:rsidRPr="00023A41">
              <w:rPr>
                <w:rFonts w:ascii="Times New Roman" w:hAnsi="Times New Roman"/>
              </w:rPr>
              <w:t>NAME_ISP</w:t>
            </w:r>
            <w:r w:rsidRPr="00023A41">
              <w:rPr>
                <w:rFonts w:ascii="Times New Roman" w:hAnsi="Times New Roman"/>
                <w:lang w:val="en-US"/>
              </w:rPr>
              <w:t>_FK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50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highlight w:val="green"/>
              </w:rPr>
            </w:pPr>
            <w:r w:rsidRPr="00023A41">
              <w:rPr>
                <w:rFonts w:ascii="Times New Roman" w:hAnsi="Times New Roman"/>
              </w:rPr>
              <w:t>Служебное поле, заполн</w:t>
            </w:r>
            <w:r w:rsidRPr="00023A41">
              <w:rPr>
                <w:rFonts w:ascii="Times New Roman" w:hAnsi="Times New Roman"/>
              </w:rPr>
              <w:t>я</w:t>
            </w:r>
            <w:r w:rsidRPr="00023A41">
              <w:rPr>
                <w:rFonts w:ascii="Times New Roman" w:hAnsi="Times New Roman"/>
              </w:rPr>
              <w:t>ется в ОрФК.</w:t>
            </w:r>
          </w:p>
        </w:tc>
      </w:tr>
      <w:tr w:rsidR="0030579A" w:rsidRPr="00023A41" w:rsidTr="00330879">
        <w:tblPrEx>
          <w:tblLook w:val="04A0"/>
        </w:tblPrEx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 подписания исполнителем ОрФК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lang w:val="en-US"/>
              </w:rPr>
            </w:pPr>
            <w:r w:rsidRPr="00023A41">
              <w:rPr>
                <w:rFonts w:ascii="Times New Roman" w:hAnsi="Times New Roman"/>
              </w:rPr>
              <w:t>DATE_POD_ISP</w:t>
            </w:r>
            <w:r w:rsidRPr="00023A41">
              <w:rPr>
                <w:rFonts w:ascii="Times New Roman" w:hAnsi="Times New Roman"/>
                <w:lang w:val="en-US"/>
              </w:rPr>
              <w:t>_FK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DATA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highlight w:val="green"/>
              </w:rPr>
            </w:pPr>
            <w:r w:rsidRPr="00023A41">
              <w:rPr>
                <w:rFonts w:ascii="Times New Roman" w:hAnsi="Times New Roman"/>
              </w:rPr>
              <w:t>Служебное поле, заполн</w:t>
            </w:r>
            <w:r w:rsidRPr="00023A41">
              <w:rPr>
                <w:rFonts w:ascii="Times New Roman" w:hAnsi="Times New Roman"/>
              </w:rPr>
              <w:t>я</w:t>
            </w:r>
            <w:r w:rsidRPr="00023A41">
              <w:rPr>
                <w:rFonts w:ascii="Times New Roman" w:hAnsi="Times New Roman"/>
              </w:rPr>
              <w:t>ется в ОрФК.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Реквизиты ГРБС/подведомственного ГРБС ПБС которому переданы полномочия по заключению соглашения</w:t>
            </w:r>
          </w:p>
        </w:tc>
        <w:tc>
          <w:tcPr>
            <w:tcW w:w="1973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  <w:lang w:val="en-US"/>
              </w:rPr>
              <w:t>CJGRBS</w:t>
            </w:r>
          </w:p>
        </w:tc>
        <w:tc>
          <w:tcPr>
            <w:tcW w:w="1199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778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103" w:type="dxa"/>
            <w:gridSpan w:val="3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Да</w:t>
            </w:r>
          </w:p>
        </w:tc>
        <w:tc>
          <w:tcPr>
            <w:tcW w:w="2689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ГРБС по ППП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CODE_GRBS_PPP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3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ГРБС по перечню прямых получателей средств федерального бюджета.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ГРБС/подведомственного ГРБС ПБС по Сводному реестру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CODE_GRBS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5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ГРБС/ подведомственного ГРБС ПБС, которому переданы полномочия по заключению соглашения, по Сводн</w:t>
            </w:r>
            <w:r w:rsidRPr="00023A41">
              <w:rPr>
                <w:rFonts w:ascii="Times New Roman" w:hAnsi="Times New Roman"/>
              </w:rPr>
              <w:t>о</w:t>
            </w:r>
            <w:r w:rsidRPr="00023A41">
              <w:rPr>
                <w:rFonts w:ascii="Times New Roman" w:hAnsi="Times New Roman"/>
              </w:rPr>
              <w:t>му реестру.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Полное наименование ГРБС/подведомственного ГРБС ПБС по Сводному реестру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NAME_GRBS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 2000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Полное наименование ГРБС/ подведомственного ГРБС ПБС, которому переданы полномочия по заключению соглашения, по Сводному реестру.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Сокращенное наименование ГРБС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SHORT_NAME_GRBS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 2000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Сокращенное наим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нование ГРБС/ подведомственного ГРБС ПБС, которому переданы полномочия по заключению соглашения, по Сводному реестру.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ГРБС/подведомственного ГРБС ПБС по ОКОПФ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CODE_GRBS_OKOPF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5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lang w:val="en-US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ГРБС/ подведомственного ГРБС ПБС, которому переданы полномочия по заключению соглашения, по ОКОПФ.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Номер лицевого счета ГРБС/подведомственного ГРБС ПБС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LS_GRBS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11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Номер лицевого счета ПБС (03 или 14 л/с), открытый ГРБС/ подведомственному ГРБС ПБС, которому переданы полномочия по заключению соглашения, в ТОФК.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ТОФК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CODE_TOFK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4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ТОФК, в котором открыт лицевой счет ПБС (03 или 14 л/с) ГРБС/ подведомственному ГРБС ПБС, которому переданы полномочия по заключению соглашения.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ТОФК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NAME_TOFK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 2000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Полное или краткое наименование ТОФК, в котором открыт л</w:t>
            </w:r>
            <w:r w:rsidRPr="00023A41">
              <w:rPr>
                <w:rFonts w:ascii="Times New Roman" w:hAnsi="Times New Roman"/>
              </w:rPr>
              <w:t>и</w:t>
            </w:r>
            <w:r w:rsidRPr="00023A41">
              <w:rPr>
                <w:rFonts w:ascii="Times New Roman" w:hAnsi="Times New Roman"/>
              </w:rPr>
              <w:t>цевой счет ПБС (03 или 14 л/с) ГРБС/ подведомственному ГРБС ПБС, которому переданы полномочия по заключению соглашения.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ИНН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INN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10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ИНН ГРБС/ подведомственного ГРБС ПБС, которому переданы полномочия по заключению соглашения.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КПП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KPP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9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КПП ГРБС/ подведомственного ГРБС ПБС, которому переданы полномочия по заключению соглашения.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 постановки на учет в налоговом органе.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DATE_UCH_GRBS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DATE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highlight w:val="yellow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 постановки ГРБС/ подведомственного ГРБС ПБС, которому переданы полномочия по заключению соглашения,  на учет в налоговом органе.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Местонахождение ГРБС/ подведомственного ГРБС ПБС которому переданы полномочия по заключению соглашения</w:t>
            </w:r>
          </w:p>
        </w:tc>
        <w:tc>
          <w:tcPr>
            <w:tcW w:w="1973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  <w:lang w:val="en-US"/>
              </w:rPr>
              <w:t>CJGRLOC</w:t>
            </w:r>
          </w:p>
        </w:tc>
        <w:tc>
          <w:tcPr>
            <w:tcW w:w="1199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778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103" w:type="dxa"/>
            <w:gridSpan w:val="3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Нет</w:t>
            </w:r>
          </w:p>
        </w:tc>
        <w:tc>
          <w:tcPr>
            <w:tcW w:w="2689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Блок необязателен, если не вносятся изменения в поля данного раздела.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субъекта РФ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CODE_SUBJECT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2</w:t>
            </w:r>
          </w:p>
        </w:tc>
        <w:tc>
          <w:tcPr>
            <w:tcW w:w="1103" w:type="dxa"/>
            <w:gridSpan w:val="3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Измененное кодовое обозначение субъекта РФ.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субъекта РФ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NAME_SUBJECT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2000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Измененное наименование субъе</w:t>
            </w:r>
            <w:r w:rsidRPr="00023A41">
              <w:rPr>
                <w:rFonts w:ascii="Times New Roman" w:hAnsi="Times New Roman"/>
              </w:rPr>
              <w:t>к</w:t>
            </w:r>
            <w:r w:rsidRPr="00023A41">
              <w:rPr>
                <w:rFonts w:ascii="Times New Roman" w:hAnsi="Times New Roman"/>
              </w:rPr>
              <w:t>та РФ.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Почтовый индекс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ZIP_CODE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6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Измененный почтовый индекс.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Тип населенного пункта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TYPE_LOCAL</w:t>
            </w:r>
            <w:smartTag w:uri="urn:schemas-microsoft-com:office:smarttags" w:element="PersonName">
              <w:r w:rsidRPr="00023A41">
                <w:rPr>
                  <w:rFonts w:ascii="Times New Roman" w:hAnsi="Times New Roman"/>
                </w:rPr>
                <w:t>IT</w:t>
              </w:r>
            </w:smartTag>
            <w:r w:rsidRPr="00023A41">
              <w:rPr>
                <w:rFonts w:ascii="Times New Roman" w:hAnsi="Times New Roman"/>
              </w:rPr>
              <w:t>Y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100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Измененный тип населенного пункта.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населенного пункта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NAME_LOCAL</w:t>
            </w:r>
            <w:smartTag w:uri="urn:schemas-microsoft-com:office:smarttags" w:element="PersonName">
              <w:r w:rsidRPr="00023A41">
                <w:rPr>
                  <w:rFonts w:ascii="Times New Roman" w:hAnsi="Times New Roman"/>
                </w:rPr>
                <w:t>IT</w:t>
              </w:r>
            </w:smartTag>
            <w:r w:rsidRPr="00023A41">
              <w:rPr>
                <w:rFonts w:ascii="Times New Roman" w:hAnsi="Times New Roman"/>
              </w:rPr>
              <w:t>Y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100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Измененное наименование нас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ленного пункта.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населенного пункта по ОКТМО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CODE_LOCAL</w:t>
            </w:r>
            <w:smartTag w:uri="urn:schemas-microsoft-com:office:smarttags" w:element="PersonName">
              <w:r w:rsidRPr="00023A41">
                <w:rPr>
                  <w:rFonts w:ascii="Times New Roman" w:hAnsi="Times New Roman"/>
                </w:rPr>
                <w:t>IT</w:t>
              </w:r>
            </w:smartTag>
            <w:r w:rsidRPr="00023A41">
              <w:rPr>
                <w:rFonts w:ascii="Times New Roman" w:hAnsi="Times New Roman"/>
              </w:rPr>
              <w:t>Y_OKTMO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8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Измененный код населенного пункта по ОКТМО.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Тип и наименование элемента планировочной структуры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TYPE_PLAN_STRUCT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100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Измененные тип и наименование элемента планировочной структуры (ква</w:t>
            </w:r>
            <w:r w:rsidRPr="00023A41">
              <w:rPr>
                <w:rFonts w:ascii="Times New Roman" w:hAnsi="Times New Roman"/>
              </w:rPr>
              <w:t>р</w:t>
            </w:r>
            <w:r w:rsidRPr="00023A41">
              <w:rPr>
                <w:rFonts w:ascii="Times New Roman" w:hAnsi="Times New Roman"/>
              </w:rPr>
              <w:t>тал, микрорайон, иные)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Тип и наименование объекта улично-дорожной сети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TYPE_PLAN_ROAD_NET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100</w:t>
            </w:r>
          </w:p>
        </w:tc>
        <w:tc>
          <w:tcPr>
            <w:tcW w:w="1103" w:type="dxa"/>
            <w:gridSpan w:val="3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Измененные тип и наименование объекта улично-дорожной сети (улица, проспект, шоссе, переулок, проезд, наб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режная, площадь, иные).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Тип и цифровое или буквенное обозначение объекта адресации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TYPE_OBJECT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100</w:t>
            </w:r>
          </w:p>
        </w:tc>
        <w:tc>
          <w:tcPr>
            <w:tcW w:w="1103" w:type="dxa"/>
            <w:gridSpan w:val="3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Измененные тип и цифровое или буквенное обознач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ние объекта адресации (дом, владение, иные, в том числе корпус, строение, квартира, офис).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  <w:lang w:val="en-US"/>
              </w:rPr>
            </w:pPr>
            <w:r w:rsidRPr="00023A41">
              <w:rPr>
                <w:rFonts w:ascii="Times New Roman" w:hAnsi="Times New Roman"/>
                <w:b/>
                <w:i/>
                <w:lang w:val="en-US"/>
              </w:rPr>
              <w:t>Реквизиты получателя субсидии</w:t>
            </w:r>
          </w:p>
        </w:tc>
        <w:tc>
          <w:tcPr>
            <w:tcW w:w="1973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  <w:lang w:val="en-US"/>
              </w:rPr>
              <w:t>CJREC</w:t>
            </w:r>
            <w:r w:rsidRPr="00023A41">
              <w:rPr>
                <w:rFonts w:ascii="Times New Roman" w:hAnsi="Times New Roman"/>
                <w:b/>
                <w:i/>
              </w:rPr>
              <w:t>(*)</w:t>
            </w:r>
          </w:p>
        </w:tc>
        <w:tc>
          <w:tcPr>
            <w:tcW w:w="1199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778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103" w:type="dxa"/>
            <w:gridSpan w:val="3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  <w:lang w:val="en-US"/>
              </w:rPr>
              <w:t>Нет</w:t>
            </w:r>
          </w:p>
        </w:tc>
        <w:tc>
          <w:tcPr>
            <w:tcW w:w="2689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Блок необязателен, если не вносятся изменения в поля данного раздела.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При внесении изменений в показатели раздела, ра</w:t>
            </w:r>
            <w:r w:rsidRPr="00023A41">
              <w:rPr>
                <w:rFonts w:ascii="Times New Roman" w:hAnsi="Times New Roman"/>
                <w:b/>
                <w:i/>
              </w:rPr>
              <w:t>з</w:t>
            </w:r>
            <w:r w:rsidRPr="00023A41">
              <w:rPr>
                <w:rFonts w:ascii="Times New Roman" w:hAnsi="Times New Roman"/>
                <w:b/>
                <w:i/>
              </w:rPr>
              <w:t>дел подлежит заполнению в полном объеме актуал</w:t>
            </w:r>
            <w:r w:rsidRPr="00023A41">
              <w:rPr>
                <w:rFonts w:ascii="Times New Roman" w:hAnsi="Times New Roman"/>
                <w:b/>
                <w:i/>
              </w:rPr>
              <w:t>ь</w:t>
            </w:r>
            <w:r w:rsidRPr="00023A41">
              <w:rPr>
                <w:rFonts w:ascii="Times New Roman" w:hAnsi="Times New Roman"/>
                <w:b/>
                <w:i/>
              </w:rPr>
              <w:t>ными значениями соглашения.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Порядковый номер строки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3</w:t>
            </w:r>
          </w:p>
        </w:tc>
        <w:tc>
          <w:tcPr>
            <w:tcW w:w="1103" w:type="dxa"/>
            <w:gridSpan w:val="3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Порядковый номер строки. Используется для сортировки строк.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Полное наименование юридического лица / ФИО физического лица, на русском языке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FULL_NAME_REC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2000</w:t>
            </w:r>
          </w:p>
        </w:tc>
        <w:tc>
          <w:tcPr>
            <w:tcW w:w="1103" w:type="dxa"/>
            <w:gridSpan w:val="3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Указывается полное наименование юридического лица получателя субсидии на ру</w:t>
            </w:r>
            <w:r w:rsidRPr="00023A41">
              <w:rPr>
                <w:rFonts w:ascii="Times New Roman" w:hAnsi="Times New Roman"/>
              </w:rPr>
              <w:t>с</w:t>
            </w:r>
            <w:r w:rsidRPr="00023A41">
              <w:rPr>
                <w:rFonts w:ascii="Times New Roman" w:hAnsi="Times New Roman"/>
              </w:rPr>
              <w:t>ском языке или ФИО физического лица п</w:t>
            </w:r>
            <w:r w:rsidRPr="00023A41">
              <w:rPr>
                <w:rFonts w:ascii="Times New Roman" w:hAnsi="Times New Roman"/>
              </w:rPr>
              <w:t>о</w:t>
            </w:r>
            <w:r w:rsidRPr="00023A41">
              <w:rPr>
                <w:rFonts w:ascii="Times New Roman" w:hAnsi="Times New Roman"/>
              </w:rPr>
              <w:t>лучателя субсидии на русском языке.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Сокращенное наименование юридического лица на русском языке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SHORT_NAME_REC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2000</w:t>
            </w:r>
          </w:p>
        </w:tc>
        <w:tc>
          <w:tcPr>
            <w:tcW w:w="1103" w:type="dxa"/>
            <w:gridSpan w:val="3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Сокращенное наим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нование юридического лица на русском яз</w:t>
            </w:r>
            <w:r w:rsidRPr="00023A41">
              <w:rPr>
                <w:rFonts w:ascii="Times New Roman" w:hAnsi="Times New Roman"/>
              </w:rPr>
              <w:t>ы</w:t>
            </w:r>
            <w:r w:rsidRPr="00023A41">
              <w:rPr>
                <w:rFonts w:ascii="Times New Roman" w:hAnsi="Times New Roman"/>
              </w:rPr>
              <w:t>ке.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Полное наименование юридического лица / ФИО физического лица с использованием букв латинского алфавита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FULL_NAME_REC_LAT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2000</w:t>
            </w:r>
          </w:p>
        </w:tc>
        <w:tc>
          <w:tcPr>
            <w:tcW w:w="1103" w:type="dxa"/>
            <w:gridSpan w:val="3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Полное наименование юридического лица / ФИО физического л</w:t>
            </w:r>
            <w:r w:rsidRPr="00023A41">
              <w:rPr>
                <w:rFonts w:ascii="Times New Roman" w:hAnsi="Times New Roman"/>
              </w:rPr>
              <w:t>и</w:t>
            </w:r>
            <w:r w:rsidRPr="00023A41">
              <w:rPr>
                <w:rFonts w:ascii="Times New Roman" w:hAnsi="Times New Roman"/>
              </w:rPr>
              <w:t>ца с использованием буков латинского а</w:t>
            </w:r>
            <w:r w:rsidRPr="00023A41">
              <w:rPr>
                <w:rFonts w:ascii="Times New Roman" w:hAnsi="Times New Roman"/>
              </w:rPr>
              <w:t>л</w:t>
            </w:r>
            <w:r w:rsidRPr="00023A41">
              <w:rPr>
                <w:rFonts w:ascii="Times New Roman" w:hAnsi="Times New Roman"/>
              </w:rPr>
              <w:t>фавита.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по ОКОПФ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CODE_OKOPF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5</w:t>
            </w:r>
          </w:p>
        </w:tc>
        <w:tc>
          <w:tcPr>
            <w:tcW w:w="1103" w:type="dxa"/>
            <w:gridSpan w:val="3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по ОКОПФ.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Обязательно к заполнению, если в реквизите «INN» указано значение размерностью «=10».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ИНН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INN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12</w:t>
            </w:r>
          </w:p>
        </w:tc>
        <w:tc>
          <w:tcPr>
            <w:tcW w:w="1103" w:type="dxa"/>
            <w:gridSpan w:val="3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ИНН юридического или физического лица получателя субсидии.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Для физического лица ИНН указывается размерностью 12 зн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ков; для юридического лица ИНН указывается – 10 знаков.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КПП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KPP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9</w:t>
            </w:r>
          </w:p>
        </w:tc>
        <w:tc>
          <w:tcPr>
            <w:tcW w:w="1103" w:type="dxa"/>
            <w:gridSpan w:val="3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КПП юридического лица получателя субсидии (при наличии).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Реквизит не заполняется при указании в реквизите «INN» значения размерностью «=12».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 постановки на учет в налоговом органе.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DATE_UCHET_REC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DATE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103" w:type="dxa"/>
            <w:gridSpan w:val="3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 постановки на учет в налоговом о</w:t>
            </w:r>
            <w:r w:rsidRPr="00023A41">
              <w:rPr>
                <w:rFonts w:ascii="Times New Roman" w:hAnsi="Times New Roman"/>
              </w:rPr>
              <w:t>р</w:t>
            </w:r>
            <w:r w:rsidRPr="00023A41">
              <w:rPr>
                <w:rFonts w:ascii="Times New Roman" w:hAnsi="Times New Roman"/>
              </w:rPr>
              <w:t>гане (при наличии).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налогоплательщика в стране регистр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ции или его ан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лог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CODE_REC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100</w:t>
            </w:r>
          </w:p>
        </w:tc>
        <w:tc>
          <w:tcPr>
            <w:tcW w:w="1103" w:type="dxa"/>
            <w:gridSpan w:val="3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налогоплательщ</w:t>
            </w:r>
            <w:r w:rsidRPr="00023A41">
              <w:rPr>
                <w:rFonts w:ascii="Times New Roman" w:hAnsi="Times New Roman"/>
              </w:rPr>
              <w:t>и</w:t>
            </w:r>
            <w:r w:rsidRPr="00023A41">
              <w:rPr>
                <w:rFonts w:ascii="Times New Roman" w:hAnsi="Times New Roman"/>
              </w:rPr>
              <w:t>ка в стране регистр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ции или его аналог.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Реквизит может заполняться, только если в реквизите «</w:t>
            </w:r>
            <w:r w:rsidRPr="00023A41">
              <w:rPr>
                <w:rFonts w:ascii="Times New Roman" w:hAnsi="Times New Roman"/>
                <w:lang w:val="en-US"/>
              </w:rPr>
              <w:t>OKSM</w:t>
            </w:r>
            <w:r w:rsidRPr="00023A41">
              <w:rPr>
                <w:rFonts w:ascii="Times New Roman" w:hAnsi="Times New Roman"/>
              </w:rPr>
              <w:t>_</w:t>
            </w:r>
            <w:r w:rsidRPr="00023A41">
              <w:rPr>
                <w:rFonts w:ascii="Times New Roman" w:hAnsi="Times New Roman"/>
                <w:lang w:val="en-US"/>
              </w:rPr>
              <w:t>CODE</w:t>
            </w:r>
            <w:r w:rsidRPr="00023A41">
              <w:rPr>
                <w:rFonts w:ascii="Times New Roman" w:hAnsi="Times New Roman"/>
              </w:rPr>
              <w:t>» указано значение, отличное от «643», «</w:t>
            </w:r>
            <w:r w:rsidRPr="00023A41">
              <w:rPr>
                <w:rFonts w:ascii="Times New Roman" w:hAnsi="Times New Roman"/>
                <w:lang w:val="en-US"/>
              </w:rPr>
              <w:t>RU</w:t>
            </w:r>
            <w:r w:rsidRPr="00023A41">
              <w:rPr>
                <w:rFonts w:ascii="Times New Roman" w:hAnsi="Times New Roman"/>
              </w:rPr>
              <w:t>», «</w:t>
            </w:r>
            <w:r w:rsidRPr="00023A41">
              <w:rPr>
                <w:rFonts w:ascii="Times New Roman" w:hAnsi="Times New Roman"/>
                <w:lang w:val="en-US"/>
              </w:rPr>
              <w:t>RUS</w:t>
            </w:r>
            <w:r w:rsidRPr="00023A41">
              <w:rPr>
                <w:rFonts w:ascii="Times New Roman" w:hAnsi="Times New Roman"/>
              </w:rPr>
              <w:t>» или «пусто».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Местонахождение юридического лица</w:t>
            </w:r>
          </w:p>
        </w:tc>
        <w:tc>
          <w:tcPr>
            <w:tcW w:w="1973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  <w:lang w:val="en-US"/>
              </w:rPr>
              <w:t>CJRLOC</w:t>
            </w:r>
          </w:p>
        </w:tc>
        <w:tc>
          <w:tcPr>
            <w:tcW w:w="1199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778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103" w:type="dxa"/>
            <w:gridSpan w:val="3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  <w:lang w:val="en-US"/>
              </w:rPr>
              <w:t>Нет</w:t>
            </w:r>
          </w:p>
        </w:tc>
        <w:tc>
          <w:tcPr>
            <w:tcW w:w="2689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Блок не заполняется при указании в реквизите «INN» значения размерностью «=12».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Блок необязателен, если не вносятся изменения в поля данного раздела.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При внесении изменений в показатели раздела, ра</w:t>
            </w:r>
            <w:r w:rsidRPr="00023A41">
              <w:rPr>
                <w:rFonts w:ascii="Times New Roman" w:hAnsi="Times New Roman"/>
                <w:b/>
                <w:i/>
              </w:rPr>
              <w:t>з</w:t>
            </w:r>
            <w:r w:rsidRPr="00023A41">
              <w:rPr>
                <w:rFonts w:ascii="Times New Roman" w:hAnsi="Times New Roman"/>
                <w:b/>
                <w:i/>
              </w:rPr>
              <w:t>дел подлежит заполнению в полном объеме актуал</w:t>
            </w:r>
            <w:r w:rsidRPr="00023A41">
              <w:rPr>
                <w:rFonts w:ascii="Times New Roman" w:hAnsi="Times New Roman"/>
                <w:b/>
                <w:i/>
              </w:rPr>
              <w:t>ь</w:t>
            </w:r>
            <w:r w:rsidRPr="00023A41">
              <w:rPr>
                <w:rFonts w:ascii="Times New Roman" w:hAnsi="Times New Roman"/>
                <w:b/>
                <w:i/>
              </w:rPr>
              <w:t>ными значениями соглашения.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субъекта РФ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CODE_SUBJECT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2</w:t>
            </w:r>
          </w:p>
        </w:tc>
        <w:tc>
          <w:tcPr>
            <w:tcW w:w="1103" w:type="dxa"/>
            <w:gridSpan w:val="3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Кодовое обозначение субъекта РФ.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субъекта РФ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NAME_SUBJECT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2000</w:t>
            </w:r>
          </w:p>
        </w:tc>
        <w:tc>
          <w:tcPr>
            <w:tcW w:w="1103" w:type="dxa"/>
            <w:gridSpan w:val="3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субъе</w:t>
            </w:r>
            <w:r w:rsidRPr="00023A41">
              <w:rPr>
                <w:rFonts w:ascii="Times New Roman" w:hAnsi="Times New Roman"/>
              </w:rPr>
              <w:t>к</w:t>
            </w:r>
            <w:r w:rsidRPr="00023A41">
              <w:rPr>
                <w:rFonts w:ascii="Times New Roman" w:hAnsi="Times New Roman"/>
              </w:rPr>
              <w:t>та РФ.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Страна регистрации иностранного юридического лица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lang w:val="en-US"/>
              </w:rPr>
            </w:pPr>
            <w:r w:rsidRPr="00023A41">
              <w:rPr>
                <w:rFonts w:ascii="Times New Roman" w:hAnsi="Times New Roman"/>
              </w:rPr>
              <w:t>STRANA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2000</w:t>
            </w:r>
          </w:p>
        </w:tc>
        <w:tc>
          <w:tcPr>
            <w:tcW w:w="1103" w:type="dxa"/>
            <w:gridSpan w:val="3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  <w:lang w:val="en-US"/>
              </w:rPr>
              <w:t>Нет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Измененная страна регистрации иностранного юридического л</w:t>
            </w:r>
            <w:r w:rsidRPr="00023A41">
              <w:rPr>
                <w:rFonts w:ascii="Times New Roman" w:hAnsi="Times New Roman"/>
              </w:rPr>
              <w:t>и</w:t>
            </w:r>
            <w:r w:rsidRPr="00023A41">
              <w:rPr>
                <w:rFonts w:ascii="Times New Roman" w:hAnsi="Times New Roman"/>
              </w:rPr>
              <w:t>ца.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страны по ОКСМ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OKSM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  <w:lang w:val="en-US"/>
              </w:rPr>
              <w:t>&lt;</w:t>
            </w:r>
            <w:r w:rsidRPr="00023A41">
              <w:rPr>
                <w:rFonts w:ascii="Times New Roman" w:hAnsi="Times New Roman"/>
              </w:rPr>
              <w:t>=3</w:t>
            </w:r>
          </w:p>
        </w:tc>
        <w:tc>
          <w:tcPr>
            <w:tcW w:w="1103" w:type="dxa"/>
            <w:gridSpan w:val="3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Измененный код страны по ОКСМ.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Почтовый индекс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ZIP_CODE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6</w:t>
            </w:r>
          </w:p>
        </w:tc>
        <w:tc>
          <w:tcPr>
            <w:tcW w:w="1103" w:type="dxa"/>
            <w:gridSpan w:val="3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Измененный  почтовый индекс.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Тип населенного пункта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TYPE_LOCAL</w:t>
            </w:r>
            <w:smartTag w:uri="urn:schemas-microsoft-com:office:smarttags" w:element="PersonName">
              <w:r w:rsidRPr="00023A41">
                <w:rPr>
                  <w:rFonts w:ascii="Times New Roman" w:hAnsi="Times New Roman"/>
                </w:rPr>
                <w:t>IT</w:t>
              </w:r>
            </w:smartTag>
            <w:r w:rsidRPr="00023A41">
              <w:rPr>
                <w:rFonts w:ascii="Times New Roman" w:hAnsi="Times New Roman"/>
              </w:rPr>
              <w:t>Y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100</w:t>
            </w:r>
          </w:p>
        </w:tc>
        <w:tc>
          <w:tcPr>
            <w:tcW w:w="1103" w:type="dxa"/>
            <w:gridSpan w:val="3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Измененный  тип населенного пункта.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населенного пункта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NAME_LOCAL</w:t>
            </w:r>
            <w:smartTag w:uri="urn:schemas-microsoft-com:office:smarttags" w:element="PersonName">
              <w:r w:rsidRPr="00023A41">
                <w:rPr>
                  <w:rFonts w:ascii="Times New Roman" w:hAnsi="Times New Roman"/>
                </w:rPr>
                <w:t>IT</w:t>
              </w:r>
            </w:smartTag>
            <w:r w:rsidRPr="00023A41">
              <w:rPr>
                <w:rFonts w:ascii="Times New Roman" w:hAnsi="Times New Roman"/>
              </w:rPr>
              <w:t>Y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100</w:t>
            </w:r>
          </w:p>
        </w:tc>
        <w:tc>
          <w:tcPr>
            <w:tcW w:w="1103" w:type="dxa"/>
            <w:gridSpan w:val="3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Измененное наименование нас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ленного пункта.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населенного пункта по ОКТМО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CODE_LOCAL</w:t>
            </w:r>
            <w:smartTag w:uri="urn:schemas-microsoft-com:office:smarttags" w:element="PersonName">
              <w:r w:rsidRPr="00023A41">
                <w:rPr>
                  <w:rFonts w:ascii="Times New Roman" w:hAnsi="Times New Roman"/>
                </w:rPr>
                <w:t>IT</w:t>
              </w:r>
            </w:smartTag>
            <w:r w:rsidRPr="00023A41">
              <w:rPr>
                <w:rFonts w:ascii="Times New Roman" w:hAnsi="Times New Roman"/>
              </w:rPr>
              <w:t>Y_OKTMO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8</w:t>
            </w:r>
          </w:p>
        </w:tc>
        <w:tc>
          <w:tcPr>
            <w:tcW w:w="1103" w:type="dxa"/>
            <w:gridSpan w:val="3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Измененный код населенного пункта по ОКТМО.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Тип и наименование элемента планировочной структуры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TYPE_PLAN_STRUCT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100</w:t>
            </w:r>
          </w:p>
        </w:tc>
        <w:tc>
          <w:tcPr>
            <w:tcW w:w="1103" w:type="dxa"/>
            <w:gridSpan w:val="3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Измененные тип и наименование элемента планировочной структуры (ква</w:t>
            </w:r>
            <w:r w:rsidRPr="00023A41">
              <w:rPr>
                <w:rFonts w:ascii="Times New Roman" w:hAnsi="Times New Roman"/>
              </w:rPr>
              <w:t>р</w:t>
            </w:r>
            <w:r w:rsidRPr="00023A41">
              <w:rPr>
                <w:rFonts w:ascii="Times New Roman" w:hAnsi="Times New Roman"/>
              </w:rPr>
              <w:t>тал, микрорайон, иные)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Тип и наименование объекта улично-дорожной сети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TYPE_PLAN_ROAD_NET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100</w:t>
            </w:r>
          </w:p>
        </w:tc>
        <w:tc>
          <w:tcPr>
            <w:tcW w:w="1103" w:type="dxa"/>
            <w:gridSpan w:val="3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Измененные  тип и наименование объекта улично-дорожной сети (улица, проспект, шоссе, переулок, проезд, наб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режная, площадь, иные).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Тип и цифровое или буквенное обозначение объекта адресации</w:t>
            </w:r>
          </w:p>
        </w:tc>
        <w:tc>
          <w:tcPr>
            <w:tcW w:w="1973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TYPE_OBJECT</w:t>
            </w:r>
          </w:p>
        </w:tc>
        <w:tc>
          <w:tcPr>
            <w:tcW w:w="119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100</w:t>
            </w:r>
          </w:p>
        </w:tc>
        <w:tc>
          <w:tcPr>
            <w:tcW w:w="1103" w:type="dxa"/>
            <w:gridSpan w:val="3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689" w:type="dxa"/>
            <w:tcMar>
              <w:left w:w="28" w:type="dxa"/>
              <w:right w:w="28" w:type="dxa"/>
            </w:tcMar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Измененные   тип и цифровое или буквенное обознач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ние объекта адресации (дом, владение, иные, в том числе корпус, строение, квартира, офис).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Местопребывание иностранного юридического лица получателя субсидии</w:t>
            </w:r>
          </w:p>
        </w:tc>
        <w:tc>
          <w:tcPr>
            <w:tcW w:w="1973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  <w:lang w:val="en-US"/>
              </w:rPr>
              <w:t>CJRFLOC</w:t>
            </w:r>
          </w:p>
        </w:tc>
        <w:tc>
          <w:tcPr>
            <w:tcW w:w="1199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778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092" w:type="dxa"/>
            <w:gridSpan w:val="2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Нет</w:t>
            </w:r>
          </w:p>
        </w:tc>
        <w:tc>
          <w:tcPr>
            <w:tcW w:w="2700" w:type="dxa"/>
            <w:gridSpan w:val="2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Блок может дополнительно указываться только для иностранных юридических лиц, т.е. если в реквизите «</w:t>
            </w:r>
            <w:r w:rsidRPr="00023A41">
              <w:rPr>
                <w:rFonts w:ascii="Times New Roman" w:hAnsi="Times New Roman"/>
                <w:b/>
                <w:i/>
                <w:lang w:val="en-US"/>
              </w:rPr>
              <w:t>OKSM</w:t>
            </w:r>
            <w:r w:rsidRPr="00023A41">
              <w:rPr>
                <w:rFonts w:ascii="Times New Roman" w:hAnsi="Times New Roman"/>
                <w:b/>
                <w:i/>
              </w:rPr>
              <w:t>_</w:t>
            </w:r>
            <w:r w:rsidRPr="00023A41">
              <w:rPr>
                <w:rFonts w:ascii="Times New Roman" w:hAnsi="Times New Roman"/>
                <w:b/>
                <w:i/>
                <w:lang w:val="en-US"/>
              </w:rPr>
              <w:t>CODE</w:t>
            </w:r>
            <w:r w:rsidRPr="00023A41">
              <w:rPr>
                <w:rFonts w:ascii="Times New Roman" w:hAnsi="Times New Roman"/>
                <w:b/>
                <w:i/>
              </w:rPr>
              <w:t>» указано значение, отличное от «643», «</w:t>
            </w:r>
            <w:r w:rsidRPr="00023A41">
              <w:rPr>
                <w:rFonts w:ascii="Times New Roman" w:hAnsi="Times New Roman"/>
                <w:b/>
                <w:i/>
                <w:lang w:val="en-US"/>
              </w:rPr>
              <w:t>RU</w:t>
            </w:r>
            <w:r w:rsidRPr="00023A41">
              <w:rPr>
                <w:rFonts w:ascii="Times New Roman" w:hAnsi="Times New Roman"/>
                <w:b/>
                <w:i/>
              </w:rPr>
              <w:t>», «</w:t>
            </w:r>
            <w:r w:rsidRPr="00023A41">
              <w:rPr>
                <w:rFonts w:ascii="Times New Roman" w:hAnsi="Times New Roman"/>
                <w:b/>
                <w:i/>
                <w:lang w:val="en-US"/>
              </w:rPr>
              <w:t>RUS</w:t>
            </w:r>
            <w:r w:rsidRPr="00023A41">
              <w:rPr>
                <w:rFonts w:ascii="Times New Roman" w:hAnsi="Times New Roman"/>
                <w:b/>
                <w:i/>
              </w:rPr>
              <w:t>» или «пусто».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Del="00745BFF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субъекта РФ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COUNTRY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2000</w:t>
            </w:r>
          </w:p>
        </w:tc>
        <w:tc>
          <w:tcPr>
            <w:tcW w:w="1092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00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Страна регистрации иностранного юрид</w:t>
            </w:r>
            <w:r w:rsidRPr="00023A41">
              <w:rPr>
                <w:rFonts w:ascii="Times New Roman" w:hAnsi="Times New Roman"/>
              </w:rPr>
              <w:t>и</w:t>
            </w:r>
            <w:r w:rsidRPr="00023A41">
              <w:rPr>
                <w:rFonts w:ascii="Times New Roman" w:hAnsi="Times New Roman"/>
              </w:rPr>
              <w:t>ческого лица.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Del="00745BFF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Кодовое обозначение субъекта РФ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CODE_ COUNTRY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3</w:t>
            </w:r>
          </w:p>
        </w:tc>
        <w:tc>
          <w:tcPr>
            <w:tcW w:w="1092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00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страны по ОКСМ.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Del="00745BFF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Почтовый индекс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ZIP_CODE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6</w:t>
            </w:r>
          </w:p>
        </w:tc>
        <w:tc>
          <w:tcPr>
            <w:tcW w:w="1092" w:type="dxa"/>
            <w:gridSpan w:val="2"/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00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Почтовый индекс.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Del="00745BFF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Тип населенного пункта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TYPE_LOCAL</w:t>
            </w:r>
            <w:smartTag w:uri="urn:schemas-microsoft-com:office:smarttags" w:element="PersonName">
              <w:r w:rsidRPr="00023A41">
                <w:rPr>
                  <w:rFonts w:ascii="Times New Roman" w:hAnsi="Times New Roman"/>
                </w:rPr>
                <w:t>IT</w:t>
              </w:r>
            </w:smartTag>
            <w:r w:rsidRPr="00023A41">
              <w:rPr>
                <w:rFonts w:ascii="Times New Roman" w:hAnsi="Times New Roman"/>
              </w:rPr>
              <w:t>Y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100</w:t>
            </w:r>
          </w:p>
        </w:tc>
        <w:tc>
          <w:tcPr>
            <w:tcW w:w="1092" w:type="dxa"/>
            <w:gridSpan w:val="2"/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00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Тип населенного пункта.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Del="00745BFF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населенного пункта по ОКТМО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lang w:val="en-US"/>
              </w:rPr>
            </w:pPr>
            <w:r w:rsidRPr="00023A41">
              <w:rPr>
                <w:rFonts w:ascii="Times New Roman" w:hAnsi="Times New Roman"/>
                <w:lang w:val="en-US"/>
              </w:rPr>
              <w:t>CODE_LOCAL</w:t>
            </w:r>
            <w:smartTag w:uri="urn:schemas-microsoft-com:office:smarttags" w:element="PersonName">
              <w:r w:rsidRPr="00023A41">
                <w:rPr>
                  <w:rFonts w:ascii="Times New Roman" w:hAnsi="Times New Roman"/>
                  <w:lang w:val="en-US"/>
                </w:rPr>
                <w:t>IT</w:t>
              </w:r>
            </w:smartTag>
            <w:r w:rsidRPr="00023A41">
              <w:rPr>
                <w:rFonts w:ascii="Times New Roman" w:hAnsi="Times New Roman"/>
                <w:lang w:val="en-US"/>
              </w:rPr>
              <w:t>Y_OKTMO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100</w:t>
            </w:r>
          </w:p>
        </w:tc>
        <w:tc>
          <w:tcPr>
            <w:tcW w:w="1092" w:type="dxa"/>
            <w:gridSpan w:val="2"/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00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населенного пункта по ОКТМО.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Del="00745BFF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населенного пункта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lang w:val="en-US"/>
              </w:rPr>
            </w:pPr>
            <w:r w:rsidRPr="00023A41">
              <w:rPr>
                <w:rFonts w:ascii="Times New Roman" w:hAnsi="Times New Roman"/>
                <w:lang w:val="en-US"/>
              </w:rPr>
              <w:t>NAME_LOCAL</w:t>
            </w:r>
            <w:smartTag w:uri="urn:schemas-microsoft-com:office:smarttags" w:element="PersonName">
              <w:r w:rsidRPr="00023A41">
                <w:rPr>
                  <w:rFonts w:ascii="Times New Roman" w:hAnsi="Times New Roman"/>
                  <w:lang w:val="en-US"/>
                </w:rPr>
                <w:t>IT</w:t>
              </w:r>
            </w:smartTag>
            <w:r w:rsidRPr="00023A41">
              <w:rPr>
                <w:rFonts w:ascii="Times New Roman" w:hAnsi="Times New Roman"/>
                <w:lang w:val="en-US"/>
              </w:rPr>
              <w:t>Y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100</w:t>
            </w:r>
          </w:p>
        </w:tc>
        <w:tc>
          <w:tcPr>
            <w:tcW w:w="1092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00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нас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ленного пункта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Del="00745BFF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Тип и наименование элемента планировочной структуры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  <w:lang w:val="en-US"/>
              </w:rPr>
              <w:t>TYPE_PLAN_STRUCT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100</w:t>
            </w:r>
          </w:p>
        </w:tc>
        <w:tc>
          <w:tcPr>
            <w:tcW w:w="1092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700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Тип и наименование элемента планирово</w:t>
            </w:r>
            <w:r w:rsidRPr="00023A41">
              <w:rPr>
                <w:rFonts w:ascii="Times New Roman" w:hAnsi="Times New Roman"/>
              </w:rPr>
              <w:t>ч</w:t>
            </w:r>
            <w:r w:rsidRPr="00023A41">
              <w:rPr>
                <w:rFonts w:ascii="Times New Roman" w:hAnsi="Times New Roman"/>
              </w:rPr>
              <w:t>ной структуры (ква</w:t>
            </w:r>
            <w:r w:rsidRPr="00023A41">
              <w:rPr>
                <w:rFonts w:ascii="Times New Roman" w:hAnsi="Times New Roman"/>
              </w:rPr>
              <w:t>р</w:t>
            </w:r>
            <w:r w:rsidRPr="00023A41">
              <w:rPr>
                <w:rFonts w:ascii="Times New Roman" w:hAnsi="Times New Roman"/>
              </w:rPr>
              <w:t>тал, микрорайон, иные)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Del="00745BFF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Тип и наименование объекта улично-дорожной сети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lang w:val="en-US"/>
              </w:rPr>
            </w:pPr>
            <w:r w:rsidRPr="00023A41">
              <w:rPr>
                <w:rFonts w:ascii="Times New Roman" w:hAnsi="Times New Roman"/>
                <w:lang w:val="en-US"/>
              </w:rPr>
              <w:t>TYPE_PLAN_ROAD_NET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100</w:t>
            </w:r>
          </w:p>
        </w:tc>
        <w:tc>
          <w:tcPr>
            <w:tcW w:w="1092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700" w:type="dxa"/>
            <w:gridSpan w:val="2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Тип и наименование объекта улично-дорожной сети (улица, проспект, шоссе, переулок, проезд, наб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режная, площадь, иные).</w:t>
            </w:r>
          </w:p>
        </w:tc>
      </w:tr>
      <w:tr w:rsidR="0030579A" w:rsidRPr="00023A41" w:rsidTr="00330879">
        <w:trPr>
          <w:gridAfter w:val="1"/>
          <w:wAfter w:w="11" w:type="dxa"/>
        </w:trPr>
        <w:tc>
          <w:tcPr>
            <w:tcW w:w="1903" w:type="dxa"/>
          </w:tcPr>
          <w:p w:rsidR="0030579A" w:rsidRPr="00023A41" w:rsidDel="00325127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Тип и цифровое или буквенное обозначение объекта адресации</w:t>
            </w:r>
          </w:p>
        </w:tc>
        <w:tc>
          <w:tcPr>
            <w:tcW w:w="1973" w:type="dxa"/>
          </w:tcPr>
          <w:p w:rsidR="0030579A" w:rsidRPr="00023A41" w:rsidDel="00325127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TYPE_OBJECT</w:t>
            </w:r>
          </w:p>
        </w:tc>
        <w:tc>
          <w:tcPr>
            <w:tcW w:w="1199" w:type="dxa"/>
          </w:tcPr>
          <w:p w:rsidR="0030579A" w:rsidRPr="00023A41" w:rsidDel="00325127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Del="00325127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100</w:t>
            </w:r>
          </w:p>
        </w:tc>
        <w:tc>
          <w:tcPr>
            <w:tcW w:w="1092" w:type="dxa"/>
            <w:gridSpan w:val="2"/>
          </w:tcPr>
          <w:p w:rsidR="0030579A" w:rsidRPr="00023A41" w:rsidDel="00325127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700" w:type="dxa"/>
            <w:gridSpan w:val="2"/>
          </w:tcPr>
          <w:p w:rsidR="0030579A" w:rsidRPr="00023A41" w:rsidDel="00325127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Тип и цифровое или буквенное обозначение объекта адресации (дом, владение, иные, в том числе корпус, строение, квартира, офис).</w:t>
            </w:r>
          </w:p>
        </w:tc>
      </w:tr>
      <w:tr w:rsidR="0030579A" w:rsidRPr="00023A41" w:rsidTr="00330879">
        <w:tc>
          <w:tcPr>
            <w:tcW w:w="1903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Расшифровка графика платежей по КБК</w:t>
            </w:r>
          </w:p>
        </w:tc>
        <w:tc>
          <w:tcPr>
            <w:tcW w:w="1973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  <w:lang w:val="en-US"/>
              </w:rPr>
              <w:t>CJ</w:t>
            </w:r>
            <w:r w:rsidRPr="00023A41">
              <w:rPr>
                <w:rFonts w:ascii="Times New Roman" w:hAnsi="Times New Roman"/>
                <w:b/>
                <w:i/>
              </w:rPr>
              <w:t>DESCR</w:t>
            </w:r>
            <w:r w:rsidRPr="00023A41">
              <w:rPr>
                <w:rFonts w:ascii="Times New Roman" w:hAnsi="Times New Roman"/>
                <w:b/>
                <w:i/>
                <w:lang w:val="en-US"/>
              </w:rPr>
              <w:t xml:space="preserve"> (*)</w:t>
            </w:r>
          </w:p>
        </w:tc>
        <w:tc>
          <w:tcPr>
            <w:tcW w:w="1199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778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077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Нет</w:t>
            </w:r>
          </w:p>
        </w:tc>
        <w:tc>
          <w:tcPr>
            <w:tcW w:w="2726" w:type="dxa"/>
            <w:gridSpan w:val="4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Блок может заполняться для сведений без ФАИП.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Блок  не заполняется для сведений с ФАИП.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Номер п/п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NOM_LINE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Служебное поле, использ</w:t>
            </w:r>
            <w:r w:rsidRPr="00023A41">
              <w:rPr>
                <w:rFonts w:ascii="Times New Roman" w:hAnsi="Times New Roman"/>
              </w:rPr>
              <w:t>у</w:t>
            </w:r>
            <w:r w:rsidRPr="00023A41">
              <w:rPr>
                <w:rFonts w:ascii="Times New Roman" w:hAnsi="Times New Roman"/>
              </w:rPr>
              <w:t>ется для идентификации строк расшифровки соглашения. Указывается п</w:t>
            </w:r>
            <w:r w:rsidRPr="00023A41">
              <w:rPr>
                <w:rFonts w:ascii="Times New Roman" w:hAnsi="Times New Roman"/>
              </w:rPr>
              <w:t>о</w:t>
            </w:r>
            <w:r w:rsidRPr="00023A41">
              <w:rPr>
                <w:rFonts w:ascii="Times New Roman" w:hAnsi="Times New Roman"/>
              </w:rPr>
              <w:t>рядковый номер строки. Нумерация сквозная для всех входящих в ЭД блоков C</w:t>
            </w:r>
            <w:r w:rsidRPr="00023A41">
              <w:rPr>
                <w:rFonts w:ascii="Times New Roman" w:hAnsi="Times New Roman"/>
                <w:lang w:val="en-US"/>
              </w:rPr>
              <w:t>J</w:t>
            </w:r>
            <w:r w:rsidRPr="00023A41">
              <w:rPr>
                <w:rFonts w:ascii="Times New Roman" w:hAnsi="Times New Roman"/>
              </w:rPr>
              <w:t>DESCR и C</w:t>
            </w:r>
            <w:r w:rsidRPr="00023A41">
              <w:rPr>
                <w:rFonts w:ascii="Times New Roman" w:hAnsi="Times New Roman"/>
                <w:lang w:val="en-US"/>
              </w:rPr>
              <w:t>J</w:t>
            </w:r>
            <w:r w:rsidRPr="00023A41">
              <w:rPr>
                <w:rFonts w:ascii="Times New Roman" w:hAnsi="Times New Roman"/>
              </w:rPr>
              <w:t>DESCRFAIP_KBK.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Вид средств для исполнения об</w:t>
            </w:r>
            <w:r w:rsidRPr="00023A41">
              <w:rPr>
                <w:rFonts w:ascii="Times New Roman" w:hAnsi="Times New Roman"/>
              </w:rPr>
              <w:t>я</w:t>
            </w:r>
            <w:r w:rsidRPr="00023A41">
              <w:rPr>
                <w:rFonts w:ascii="Times New Roman" w:hAnsi="Times New Roman"/>
              </w:rPr>
              <w:t>зательства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SR_FIN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1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Вид средств для исполн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ния БО.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Возможные значения:</w:t>
            </w:r>
          </w:p>
          <w:p w:rsidR="0030579A" w:rsidRPr="00023A41" w:rsidRDefault="0030579A" w:rsidP="00330879">
            <w:pPr>
              <w:pStyle w:val="OTRTableListMark"/>
            </w:pPr>
            <w:r w:rsidRPr="00023A41">
              <w:t>1 - средства бюджета;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по БК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KBK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20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Указывается код бюдже</w:t>
            </w:r>
            <w:r w:rsidRPr="00023A41">
              <w:rPr>
                <w:rFonts w:ascii="Times New Roman" w:hAnsi="Times New Roman"/>
              </w:rPr>
              <w:t>т</w:t>
            </w:r>
            <w:r w:rsidRPr="00023A41">
              <w:rPr>
                <w:rFonts w:ascii="Times New Roman" w:hAnsi="Times New Roman"/>
              </w:rPr>
              <w:t>ной классификации по которому предусмотрены ЛБО на предоставление субсидии.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Поле обязательно для заполнения при  значении «121» и «130» реквизита «CODE_AGR».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цели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ADD_KLASS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=20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цели.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Цель и направление расходования средств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lang w:val="en-US"/>
              </w:rPr>
            </w:pPr>
            <w:r w:rsidRPr="00023A41">
              <w:rPr>
                <w:rFonts w:ascii="Times New Roman" w:hAnsi="Times New Roman"/>
              </w:rPr>
              <w:t>DIR_RASH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</w:t>
            </w:r>
            <w:r w:rsidRPr="00023A41">
              <w:rPr>
                <w:rFonts w:ascii="Times New Roman" w:hAnsi="Times New Roman"/>
                <w:lang w:val="en-US"/>
              </w:rPr>
              <w:t xml:space="preserve"> </w:t>
            </w:r>
            <w:r w:rsidRPr="00023A41">
              <w:rPr>
                <w:rFonts w:ascii="Times New Roman" w:hAnsi="Times New Roman"/>
              </w:rPr>
              <w:t>1000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Измененное текстовое пояснения цели и направления расходования средств.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январь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NUMBER2_JAN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субсидий в разрезе кажд</w:t>
            </w:r>
            <w:r w:rsidRPr="00023A41">
              <w:rPr>
                <w:rFonts w:ascii="Times New Roman" w:hAnsi="Times New Roman"/>
              </w:rPr>
              <w:t>о</w:t>
            </w:r>
            <w:r w:rsidRPr="00023A41">
              <w:rPr>
                <w:rFonts w:ascii="Times New Roman" w:hAnsi="Times New Roman"/>
              </w:rPr>
              <w:t>го месяца текущего фина</w:t>
            </w:r>
            <w:r w:rsidRPr="00023A41">
              <w:rPr>
                <w:rFonts w:ascii="Times New Roman" w:hAnsi="Times New Roman"/>
              </w:rPr>
              <w:t>н</w:t>
            </w:r>
            <w:r w:rsidRPr="00023A41">
              <w:rPr>
                <w:rFonts w:ascii="Times New Roman" w:hAnsi="Times New Roman"/>
              </w:rPr>
              <w:t>сового года в рублях. Хотя бы одно из полей CJDESCR.NUMBER2_JAN - CJDESCR.NUMBER2_DEC должно быть заполнено о</w:t>
            </w:r>
            <w:r w:rsidRPr="00023A41">
              <w:rPr>
                <w:rFonts w:ascii="Times New Roman" w:hAnsi="Times New Roman"/>
              </w:rPr>
              <w:t>т</w:t>
            </w:r>
            <w:r w:rsidRPr="00023A41">
              <w:rPr>
                <w:rFonts w:ascii="Times New Roman" w:hAnsi="Times New Roman"/>
              </w:rPr>
              <w:t>личным от нуля значением, если значение поля CJDESCR.NUMBER2_YEAR не равно 0.00.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фе</w:t>
            </w:r>
            <w:r w:rsidRPr="00023A41">
              <w:rPr>
                <w:rFonts w:ascii="Times New Roman" w:hAnsi="Times New Roman"/>
              </w:rPr>
              <w:t>в</w:t>
            </w:r>
            <w:r w:rsidRPr="00023A41">
              <w:rPr>
                <w:rFonts w:ascii="Times New Roman" w:hAnsi="Times New Roman"/>
              </w:rPr>
              <w:t>раль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NUMBER2_FEB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март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NUMBER2_MAR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апрель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NUMBER2_APR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май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NUMBER2_MAY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июнь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NUMBER2_JUN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июль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NUMBER2_JUL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август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NUMBER2_AUG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се</w:t>
            </w:r>
            <w:r w:rsidRPr="00023A41">
              <w:rPr>
                <w:rFonts w:ascii="Times New Roman" w:hAnsi="Times New Roman"/>
              </w:rPr>
              <w:t>н</w:t>
            </w:r>
            <w:r w:rsidRPr="00023A41">
              <w:rPr>
                <w:rFonts w:ascii="Times New Roman" w:hAnsi="Times New Roman"/>
              </w:rPr>
              <w:t>тябрь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NUMBER2_SEP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октябрь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NUMBER2_OCT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ноябрь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NUMBER2_NOV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декабрь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NUMBER2_DEC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тек</w:t>
            </w:r>
            <w:r w:rsidRPr="00023A41">
              <w:rPr>
                <w:rFonts w:ascii="Times New Roman" w:hAnsi="Times New Roman"/>
              </w:rPr>
              <w:t>у</w:t>
            </w:r>
            <w:r w:rsidRPr="00023A41">
              <w:rPr>
                <w:rFonts w:ascii="Times New Roman" w:hAnsi="Times New Roman"/>
              </w:rPr>
              <w:t>щий финансовый год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NUMBER2_YEAR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субсидий в рублях  на текущий финансовый год.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Поле должно иметь отли</w:t>
            </w:r>
            <w:r w:rsidRPr="00023A41">
              <w:rPr>
                <w:rFonts w:ascii="Times New Roman" w:hAnsi="Times New Roman"/>
              </w:rPr>
              <w:t>ч</w:t>
            </w:r>
            <w:r w:rsidRPr="00023A41">
              <w:rPr>
                <w:rFonts w:ascii="Times New Roman" w:hAnsi="Times New Roman"/>
              </w:rPr>
              <w:t>ное от нуля значение, если значение хотя бы одного из полей CJDESCR.NUMBER2_JAN - CJDESCR.NUMBER2_DEC не равно «0.00». Поле должно иметь отличное от нуля значение, если значение каждого из полей CJDESCR.NUMBER2_1_YEAR - CJDESCR.NUMBER2_5_YEAR равно «0.00».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(размер) субсидии в валюте соглашения на первый год планового периода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NUMBER2_1_YEAR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pStyle w:val="otrtablenormal"/>
              <w:rPr>
                <w:rFonts w:ascii="Times New Roman" w:hAnsi="Times New Roman"/>
                <w:sz w:val="22"/>
                <w:szCs w:val="20"/>
              </w:rPr>
            </w:pPr>
            <w:r w:rsidRPr="00023A41">
              <w:rPr>
                <w:rFonts w:ascii="Times New Roman" w:hAnsi="Times New Roman"/>
                <w:sz w:val="22"/>
                <w:szCs w:val="20"/>
              </w:rPr>
              <w:t>Измененная сумма (размер) субсидии в в</w:t>
            </w:r>
            <w:r w:rsidRPr="00023A41">
              <w:rPr>
                <w:rFonts w:ascii="Times New Roman" w:hAnsi="Times New Roman"/>
                <w:sz w:val="22"/>
                <w:szCs w:val="20"/>
              </w:rPr>
              <w:t>а</w:t>
            </w:r>
            <w:r w:rsidRPr="00023A41">
              <w:rPr>
                <w:rFonts w:ascii="Times New Roman" w:hAnsi="Times New Roman"/>
                <w:sz w:val="22"/>
                <w:szCs w:val="20"/>
              </w:rPr>
              <w:t>люте соглашения на первый год планового периода.</w:t>
            </w:r>
          </w:p>
          <w:p w:rsidR="0030579A" w:rsidRPr="00023A41" w:rsidRDefault="0030579A" w:rsidP="00330879">
            <w:pPr>
              <w:pStyle w:val="otrtablenormal"/>
              <w:rPr>
                <w:rFonts w:ascii="Times New Roman" w:hAnsi="Times New Roman"/>
                <w:sz w:val="22"/>
                <w:szCs w:val="20"/>
              </w:rPr>
            </w:pPr>
            <w:r w:rsidRPr="00023A41">
              <w:rPr>
                <w:rFonts w:ascii="Times New Roman" w:hAnsi="Times New Roman"/>
                <w:sz w:val="22"/>
                <w:szCs w:val="20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(размер) субсидии в валюте соглашения на второй год планового периода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NUMBER2_2_YEAR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pStyle w:val="otrtablenormal"/>
              <w:rPr>
                <w:rFonts w:ascii="Times New Roman" w:hAnsi="Times New Roman"/>
                <w:sz w:val="22"/>
                <w:szCs w:val="20"/>
              </w:rPr>
            </w:pPr>
            <w:r w:rsidRPr="00023A41">
              <w:rPr>
                <w:rFonts w:ascii="Times New Roman" w:hAnsi="Times New Roman"/>
                <w:sz w:val="22"/>
                <w:szCs w:val="20"/>
              </w:rPr>
              <w:t>Измененная сумма (размер) субсидии в в</w:t>
            </w:r>
            <w:r w:rsidRPr="00023A41">
              <w:rPr>
                <w:rFonts w:ascii="Times New Roman" w:hAnsi="Times New Roman"/>
                <w:sz w:val="22"/>
                <w:szCs w:val="20"/>
              </w:rPr>
              <w:t>а</w:t>
            </w:r>
            <w:r w:rsidRPr="00023A41">
              <w:rPr>
                <w:rFonts w:ascii="Times New Roman" w:hAnsi="Times New Roman"/>
                <w:sz w:val="22"/>
                <w:szCs w:val="20"/>
              </w:rPr>
              <w:t>люте соглашения на второй год планового периода.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(размер) субсидии в валюте соглашения на третий год планового периода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NUMBER2_3_YEAR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pStyle w:val="otrtablenormal"/>
              <w:rPr>
                <w:rFonts w:ascii="Times New Roman" w:hAnsi="Times New Roman"/>
                <w:sz w:val="22"/>
                <w:szCs w:val="20"/>
              </w:rPr>
            </w:pPr>
            <w:r w:rsidRPr="00023A41">
              <w:rPr>
                <w:rFonts w:ascii="Times New Roman" w:hAnsi="Times New Roman"/>
                <w:sz w:val="22"/>
                <w:szCs w:val="20"/>
              </w:rPr>
              <w:t>Измененная сумма (размер) субсидии в в</w:t>
            </w:r>
            <w:r w:rsidRPr="00023A41">
              <w:rPr>
                <w:rFonts w:ascii="Times New Roman" w:hAnsi="Times New Roman"/>
                <w:sz w:val="22"/>
                <w:szCs w:val="20"/>
              </w:rPr>
              <w:t>а</w:t>
            </w:r>
            <w:r w:rsidRPr="00023A41">
              <w:rPr>
                <w:rFonts w:ascii="Times New Roman" w:hAnsi="Times New Roman"/>
                <w:sz w:val="22"/>
                <w:szCs w:val="20"/>
              </w:rPr>
              <w:t>люте соглашения на третий год планового периода.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(размер) субсидии в валюте соглашения на четвертый год планового периода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NUMBER2_4_YEAR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pStyle w:val="otrtablenormal"/>
              <w:rPr>
                <w:rFonts w:ascii="Times New Roman" w:hAnsi="Times New Roman"/>
                <w:sz w:val="22"/>
                <w:szCs w:val="20"/>
              </w:rPr>
            </w:pPr>
            <w:r w:rsidRPr="00023A41">
              <w:rPr>
                <w:rFonts w:ascii="Times New Roman" w:hAnsi="Times New Roman"/>
                <w:sz w:val="22"/>
                <w:szCs w:val="20"/>
              </w:rPr>
              <w:t>Измененная сумма (размер) субсидии в в</w:t>
            </w:r>
            <w:r w:rsidRPr="00023A41">
              <w:rPr>
                <w:rFonts w:ascii="Times New Roman" w:hAnsi="Times New Roman"/>
                <w:sz w:val="22"/>
                <w:szCs w:val="20"/>
              </w:rPr>
              <w:t>а</w:t>
            </w:r>
            <w:r w:rsidRPr="00023A41">
              <w:rPr>
                <w:rFonts w:ascii="Times New Roman" w:hAnsi="Times New Roman"/>
                <w:sz w:val="22"/>
                <w:szCs w:val="20"/>
              </w:rPr>
              <w:t>люте соглашения на четвертый год планового периода.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(размер) субсидии в валюте соглашения на последующие годы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NUMBER2_5_YEAR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pStyle w:val="otrtablenormal"/>
              <w:rPr>
                <w:rFonts w:ascii="Times New Roman" w:hAnsi="Times New Roman"/>
                <w:sz w:val="22"/>
                <w:szCs w:val="20"/>
              </w:rPr>
            </w:pPr>
            <w:r w:rsidRPr="00023A41">
              <w:rPr>
                <w:rFonts w:ascii="Times New Roman" w:hAnsi="Times New Roman"/>
                <w:sz w:val="22"/>
                <w:szCs w:val="20"/>
              </w:rPr>
              <w:t>Измененная сумма (размер) субсидии в в</w:t>
            </w:r>
            <w:r w:rsidRPr="00023A41">
              <w:rPr>
                <w:rFonts w:ascii="Times New Roman" w:hAnsi="Times New Roman"/>
                <w:sz w:val="22"/>
                <w:szCs w:val="20"/>
              </w:rPr>
              <w:t>а</w:t>
            </w:r>
            <w:r w:rsidRPr="00023A41">
              <w:rPr>
                <w:rFonts w:ascii="Times New Roman" w:hAnsi="Times New Roman"/>
                <w:sz w:val="22"/>
                <w:szCs w:val="20"/>
              </w:rPr>
              <w:t>люте соглашения на последующие годы планового периода.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Примечание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NOTE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254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pStyle w:val="otrtablenormal"/>
              <w:rPr>
                <w:rFonts w:ascii="Times New Roman" w:hAnsi="Times New Roman"/>
                <w:sz w:val="22"/>
                <w:szCs w:val="20"/>
              </w:rPr>
            </w:pPr>
            <w:r w:rsidRPr="00023A41">
              <w:rPr>
                <w:rFonts w:ascii="Times New Roman" w:hAnsi="Times New Roman"/>
                <w:sz w:val="22"/>
                <w:szCs w:val="20"/>
              </w:rPr>
              <w:t>Отражается примечание (при необходимости).</w:t>
            </w:r>
          </w:p>
        </w:tc>
      </w:tr>
      <w:tr w:rsidR="0030579A" w:rsidRPr="00023A41" w:rsidTr="00330879">
        <w:tc>
          <w:tcPr>
            <w:tcW w:w="1903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Расшифровка графика платежей в разрезе ФАИП</w:t>
            </w:r>
          </w:p>
        </w:tc>
        <w:tc>
          <w:tcPr>
            <w:tcW w:w="1973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  <w:lang w:val="en-US"/>
              </w:rPr>
              <w:t>CJ</w:t>
            </w:r>
            <w:r w:rsidRPr="00023A41">
              <w:rPr>
                <w:rFonts w:ascii="Times New Roman" w:hAnsi="Times New Roman"/>
                <w:b/>
                <w:i/>
              </w:rPr>
              <w:t>DESCRFAIP(*)</w:t>
            </w:r>
          </w:p>
        </w:tc>
        <w:tc>
          <w:tcPr>
            <w:tcW w:w="1199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778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077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Нет</w:t>
            </w:r>
          </w:p>
        </w:tc>
        <w:tc>
          <w:tcPr>
            <w:tcW w:w="2726" w:type="dxa"/>
            <w:gridSpan w:val="4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Блок обязателен для заполнения для сведений с ФАИП.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Блок не заполняется для сведений без ФАИП.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объекта ФАИП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FAIP_NAME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2000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Измененное наименование объекта ФАИП.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объекта ФАИП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FAIP_CODE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14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Измененный код объекта ФАИП в соо</w:t>
            </w:r>
            <w:r w:rsidRPr="00023A41">
              <w:rPr>
                <w:rFonts w:ascii="Times New Roman" w:hAnsi="Times New Roman"/>
              </w:rPr>
              <w:t>т</w:t>
            </w:r>
            <w:r w:rsidRPr="00023A41">
              <w:rPr>
                <w:rFonts w:ascii="Times New Roman" w:hAnsi="Times New Roman"/>
              </w:rPr>
              <w:t>ветствии со справочником «ФАИП».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Итого по коду объекта ФАИП. Сумма на январь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TOTAL_NUMBER2_JAN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Итого по коду объекта ФАИП. Сумма на фе</w:t>
            </w:r>
            <w:r w:rsidRPr="00023A41">
              <w:rPr>
                <w:rFonts w:ascii="Times New Roman" w:hAnsi="Times New Roman"/>
              </w:rPr>
              <w:t>в</w:t>
            </w:r>
            <w:r w:rsidRPr="00023A41">
              <w:rPr>
                <w:rFonts w:ascii="Times New Roman" w:hAnsi="Times New Roman"/>
              </w:rPr>
              <w:t>раль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TOTAL_NUMBER2_FEB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Итого по коду объекта ФАИП. Сумма на март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TOTAL_NUMBER2_MAR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Итого по коду объекта ФАИП. Сумма на апрель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TOTAL_NUMBER2_APR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Итого по коду объекта ФАИП. Сумма на май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TOTAL_NUMBER2_MAY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Итого по коду объекта ФАИП. Сумма на июнь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TOTAL_NUMBER2_JUN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Итого по коду объекта ФАИП. Сумма на июль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TOTAL_NUMBER2_JUL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Итого по коду объекта ФАИП. Сумма на август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TOTAL_NUMBER2_AUG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Итого по коду объекта ФАИП. Сумма на се</w:t>
            </w:r>
            <w:r w:rsidRPr="00023A41">
              <w:rPr>
                <w:rFonts w:ascii="Times New Roman" w:hAnsi="Times New Roman"/>
              </w:rPr>
              <w:t>н</w:t>
            </w:r>
            <w:r w:rsidRPr="00023A41">
              <w:rPr>
                <w:rFonts w:ascii="Times New Roman" w:hAnsi="Times New Roman"/>
              </w:rPr>
              <w:t>тябрь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TOTAL_NUMBER2_SEP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Итого по коду объекта ФАИП. Сумма на октябрь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TOTAL_NUMBER2_OCT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Итого по коду объекта ФАИП. Сумма на ноябрь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TOTAL_NUMBER2_NOV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Итого по коду объекта ФАИП. Сумма на декабрь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TOTAL_NUMBER2_DEC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Итого по коду объекта ФАИП. Сумма на тек</w:t>
            </w:r>
            <w:r w:rsidRPr="00023A41">
              <w:rPr>
                <w:rFonts w:ascii="Times New Roman" w:hAnsi="Times New Roman"/>
              </w:rPr>
              <w:t>у</w:t>
            </w:r>
            <w:r w:rsidRPr="00023A41">
              <w:rPr>
                <w:rFonts w:ascii="Times New Roman" w:hAnsi="Times New Roman"/>
              </w:rPr>
              <w:t>щий финансовый год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TOTAL_NUMBER2_YEAR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Итого по коду объекта ФАИП. Сумма на первый год планового периода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TOTAL_NUMBER2_1_YEAR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Итого по коду объекта ФАИП. Сумма на второй год планового периода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TOTAL_NUMBER2_2_YEAR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Итого по коду объекта ФАИП. Сумма на третий год после тек</w:t>
            </w:r>
            <w:r w:rsidRPr="00023A41">
              <w:rPr>
                <w:rFonts w:ascii="Times New Roman" w:hAnsi="Times New Roman"/>
              </w:rPr>
              <w:t>у</w:t>
            </w:r>
            <w:r w:rsidRPr="00023A41">
              <w:rPr>
                <w:rFonts w:ascii="Times New Roman" w:hAnsi="Times New Roman"/>
              </w:rPr>
              <w:t>щего.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TOTAL_NUMBER2_3_YEAR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Итого по коду объекта ФАИП. Сумма на четве</w:t>
            </w:r>
            <w:r w:rsidRPr="00023A41">
              <w:rPr>
                <w:rFonts w:ascii="Times New Roman" w:hAnsi="Times New Roman"/>
              </w:rPr>
              <w:t>р</w:t>
            </w:r>
            <w:r w:rsidRPr="00023A41">
              <w:rPr>
                <w:rFonts w:ascii="Times New Roman" w:hAnsi="Times New Roman"/>
              </w:rPr>
              <w:t>тый год после текущего.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TOTAL_NUMBER2_4_YEAR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Итого по коду объекта ФАИП. Сумма на посл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дующие годы.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TOTAL_NUMBER2_5_YEAR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Расшифровка графика платежей по КБК по ФАИП</w:t>
            </w:r>
          </w:p>
        </w:tc>
        <w:tc>
          <w:tcPr>
            <w:tcW w:w="1973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  <w:lang w:val="en-US"/>
              </w:rPr>
              <w:t>CJ</w:t>
            </w:r>
            <w:r w:rsidRPr="00023A41">
              <w:rPr>
                <w:rFonts w:ascii="Times New Roman" w:hAnsi="Times New Roman"/>
                <w:b/>
                <w:i/>
              </w:rPr>
              <w:t>DESCRFAIP_KBK(*)</w:t>
            </w:r>
          </w:p>
        </w:tc>
        <w:tc>
          <w:tcPr>
            <w:tcW w:w="1199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778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077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Нет</w:t>
            </w:r>
          </w:p>
        </w:tc>
        <w:tc>
          <w:tcPr>
            <w:tcW w:w="2726" w:type="dxa"/>
            <w:gridSpan w:val="4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Блок обязателен для заполнения для сведений с ФАИП.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Блок не заполняется для сведений без ФАИП.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Номер п/п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NOM_LINE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Служебное поле, использ</w:t>
            </w:r>
            <w:r w:rsidRPr="00023A41">
              <w:rPr>
                <w:rFonts w:ascii="Times New Roman" w:hAnsi="Times New Roman"/>
              </w:rPr>
              <w:t>у</w:t>
            </w:r>
            <w:r w:rsidRPr="00023A41">
              <w:rPr>
                <w:rFonts w:ascii="Times New Roman" w:hAnsi="Times New Roman"/>
              </w:rPr>
              <w:t>ется для идентификации строк расшифровки обяз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тельства. Указывается п</w:t>
            </w:r>
            <w:r w:rsidRPr="00023A41">
              <w:rPr>
                <w:rFonts w:ascii="Times New Roman" w:hAnsi="Times New Roman"/>
              </w:rPr>
              <w:t>о</w:t>
            </w:r>
            <w:r w:rsidRPr="00023A41">
              <w:rPr>
                <w:rFonts w:ascii="Times New Roman" w:hAnsi="Times New Roman"/>
              </w:rPr>
              <w:t>рядковый номер строки. Нумерация сквозная для всех входящих в ЭД блоков C</w:t>
            </w:r>
            <w:r w:rsidRPr="00023A41">
              <w:rPr>
                <w:rFonts w:ascii="Times New Roman" w:hAnsi="Times New Roman"/>
                <w:lang w:val="en-US"/>
              </w:rPr>
              <w:t>J</w:t>
            </w:r>
            <w:r w:rsidRPr="00023A41">
              <w:rPr>
                <w:rFonts w:ascii="Times New Roman" w:hAnsi="Times New Roman"/>
              </w:rPr>
              <w:t>DESCR и CJDESCRFAIP_KBK.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Вид средств для исполнения об</w:t>
            </w:r>
            <w:r w:rsidRPr="00023A41">
              <w:rPr>
                <w:rFonts w:ascii="Times New Roman" w:hAnsi="Times New Roman"/>
              </w:rPr>
              <w:t>я</w:t>
            </w:r>
            <w:r w:rsidRPr="00023A41">
              <w:rPr>
                <w:rFonts w:ascii="Times New Roman" w:hAnsi="Times New Roman"/>
              </w:rPr>
              <w:t>зательства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SR_FIN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1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Вид средств для исполн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ния БО.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Возможные значения:</w:t>
            </w:r>
          </w:p>
          <w:p w:rsidR="0030579A" w:rsidRPr="00023A41" w:rsidRDefault="0030579A" w:rsidP="00330879">
            <w:pPr>
              <w:pStyle w:val="OTRTableListMark"/>
            </w:pPr>
            <w:r w:rsidRPr="00023A41">
              <w:t>1 - средства бюджета;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по БК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KBK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20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Указывается код бюдже</w:t>
            </w:r>
            <w:r w:rsidRPr="00023A41">
              <w:rPr>
                <w:rFonts w:ascii="Times New Roman" w:hAnsi="Times New Roman"/>
              </w:rPr>
              <w:t>т</w:t>
            </w:r>
            <w:r w:rsidRPr="00023A41">
              <w:rPr>
                <w:rFonts w:ascii="Times New Roman" w:hAnsi="Times New Roman"/>
              </w:rPr>
              <w:t>ной классификации по которому предусмотрены ЛБО на предоставление субсидии.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Реквизит обязателен для заполнения при  значении «121» и «130» реквизита «CODE_AGR».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цели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ADD_KLASS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20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Указывается аналитический код, идентифицирующий операцию, связанную с субсидиями (субвенциями), полученными из федерал</w:t>
            </w:r>
            <w:r w:rsidRPr="00023A41">
              <w:rPr>
                <w:rFonts w:ascii="Times New Roman" w:hAnsi="Times New Roman"/>
              </w:rPr>
              <w:t>ь</w:t>
            </w:r>
            <w:r w:rsidRPr="00023A41">
              <w:rPr>
                <w:rFonts w:ascii="Times New Roman" w:hAnsi="Times New Roman"/>
              </w:rPr>
              <w:t>ного бюджета, в соответс</w:t>
            </w:r>
            <w:r w:rsidRPr="00023A41">
              <w:rPr>
                <w:rFonts w:ascii="Times New Roman" w:hAnsi="Times New Roman"/>
              </w:rPr>
              <w:t>т</w:t>
            </w:r>
            <w:r w:rsidRPr="00023A41">
              <w:rPr>
                <w:rFonts w:ascii="Times New Roman" w:hAnsi="Times New Roman"/>
              </w:rPr>
              <w:t>вии с кодами, установле</w:t>
            </w:r>
            <w:r w:rsidRPr="00023A41">
              <w:rPr>
                <w:rFonts w:ascii="Times New Roman" w:hAnsi="Times New Roman"/>
              </w:rPr>
              <w:t>н</w:t>
            </w:r>
            <w:r w:rsidRPr="00023A41">
              <w:rPr>
                <w:rFonts w:ascii="Times New Roman" w:hAnsi="Times New Roman"/>
              </w:rPr>
              <w:t>ными ФК.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Цель и направление расходования средств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DIR_RASH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1000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Указывается текстовое пояснения цели и направления расходования средств.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январь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NUMBER2_JAN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субсидий в разрезе кажд</w:t>
            </w:r>
            <w:r w:rsidRPr="00023A41">
              <w:rPr>
                <w:rFonts w:ascii="Times New Roman" w:hAnsi="Times New Roman"/>
              </w:rPr>
              <w:t>о</w:t>
            </w:r>
            <w:r w:rsidRPr="00023A41">
              <w:rPr>
                <w:rFonts w:ascii="Times New Roman" w:hAnsi="Times New Roman"/>
              </w:rPr>
              <w:t>го месяца текущего фина</w:t>
            </w:r>
            <w:r w:rsidRPr="00023A41">
              <w:rPr>
                <w:rFonts w:ascii="Times New Roman" w:hAnsi="Times New Roman"/>
              </w:rPr>
              <w:t>н</w:t>
            </w:r>
            <w:r w:rsidRPr="00023A41">
              <w:rPr>
                <w:rFonts w:ascii="Times New Roman" w:hAnsi="Times New Roman"/>
              </w:rPr>
              <w:t>сового года в рублях. Хотя бы одно из полей CJDESCRFAIP_KBK.NUMBER2_JAN - CJDESCRFAIP_KBK.NUMBER2_DEC должно быть заполнено отличным от нуля значением, если значение поля CJDESCRFAIP_KBK.NUMBER2_YEAR не равно 0.00.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фе</w:t>
            </w:r>
            <w:r w:rsidRPr="00023A41">
              <w:rPr>
                <w:rFonts w:ascii="Times New Roman" w:hAnsi="Times New Roman"/>
              </w:rPr>
              <w:t>в</w:t>
            </w:r>
            <w:r w:rsidRPr="00023A41">
              <w:rPr>
                <w:rFonts w:ascii="Times New Roman" w:hAnsi="Times New Roman"/>
              </w:rPr>
              <w:t>раль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NUMBER2_FEB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март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NUMBER2_MAR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апрель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NUMBER2_APR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май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NUMBER2_MAY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июнь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NUMBER2_JUN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июль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NUMBER2_JUL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август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NUMBER2_AUG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се</w:t>
            </w:r>
            <w:r w:rsidRPr="00023A41">
              <w:rPr>
                <w:rFonts w:ascii="Times New Roman" w:hAnsi="Times New Roman"/>
              </w:rPr>
              <w:t>н</w:t>
            </w:r>
            <w:r w:rsidRPr="00023A41">
              <w:rPr>
                <w:rFonts w:ascii="Times New Roman" w:hAnsi="Times New Roman"/>
              </w:rPr>
              <w:t>тябрь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NUMBER2_SEP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октябрь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NUMBER2_OCT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ноябрь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NUMBER2_NOV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на декабрь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NUMBER2_DEC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(размер) субсидии на тек</w:t>
            </w:r>
            <w:r w:rsidRPr="00023A41">
              <w:rPr>
                <w:rFonts w:ascii="Times New Roman" w:hAnsi="Times New Roman"/>
              </w:rPr>
              <w:t>у</w:t>
            </w:r>
            <w:r w:rsidRPr="00023A41">
              <w:rPr>
                <w:rFonts w:ascii="Times New Roman" w:hAnsi="Times New Roman"/>
              </w:rPr>
              <w:t>щий финансовый год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NUMBER2_YEAR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(размер) субсидии в валюте соглашения на текущий финансовый год.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Поле должно иметь отли</w:t>
            </w:r>
            <w:r w:rsidRPr="00023A41">
              <w:rPr>
                <w:rFonts w:ascii="Times New Roman" w:hAnsi="Times New Roman"/>
              </w:rPr>
              <w:t>ч</w:t>
            </w:r>
            <w:r w:rsidRPr="00023A41">
              <w:rPr>
                <w:rFonts w:ascii="Times New Roman" w:hAnsi="Times New Roman"/>
              </w:rPr>
              <w:t>ное от нуля значение, если значение хотя бы одного из полей CJDESCRFAIP_KBK.NUMBER2_JAN - CJDESCRFAIP_KBK.NUMBER2_DEC не равно «0.00». Поле должно иметь отличное от нуля значение, если знач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ние каждого из полей CJDESCRFAIP_KBK.NUMBER2_1_YEAR - CJDESCRFAIP_KBK.NUMBER2_5_YEAR равно «0.00».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(размер) субсидии на первый год планового периода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NUMBER2_1_YEAR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(размер) субсидии в валюте соглашения на первый год планового п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риода.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Поле должно иметь отли</w:t>
            </w:r>
            <w:r w:rsidRPr="00023A41">
              <w:rPr>
                <w:rFonts w:ascii="Times New Roman" w:hAnsi="Times New Roman"/>
              </w:rPr>
              <w:t>ч</w:t>
            </w:r>
            <w:r w:rsidRPr="00023A41">
              <w:rPr>
                <w:rFonts w:ascii="Times New Roman" w:hAnsi="Times New Roman"/>
              </w:rPr>
              <w:t>ное от нуля значение, если значение каждого из полей CJDESCRFAIP_KBK.NUMBER2_YEAR, CJDESCRFAIP_KBK.NUMBER2_2_YEAR - CJDESCRFAIP_KBK.NUMBER2_5_YEAR равно «0.00».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(размер) субсидии на второй год планового периода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NUMBER2_2_YEAR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(размер) субсидии в валюте соглашения на второй год планового п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риода.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Поле должно иметь отли</w:t>
            </w:r>
            <w:r w:rsidRPr="00023A41">
              <w:rPr>
                <w:rFonts w:ascii="Times New Roman" w:hAnsi="Times New Roman"/>
              </w:rPr>
              <w:t>ч</w:t>
            </w:r>
            <w:r w:rsidRPr="00023A41">
              <w:rPr>
                <w:rFonts w:ascii="Times New Roman" w:hAnsi="Times New Roman"/>
              </w:rPr>
              <w:t>ное от нуля значение, если значение каждого из полей CJDESCRFAIP_KBK.NUMBER2_YEAR, CJDESCRFAIP_KBK.NUMBER2_1_YEAR, CJDESCRFAIP_KBK.NUMBER2_3_YEAR - CJDESCRFAIP_KBK.NUMBER2_5_YEAR равно «0.00».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(размер) субсидии на третий год после тек</w:t>
            </w:r>
            <w:r w:rsidRPr="00023A41">
              <w:rPr>
                <w:rFonts w:ascii="Times New Roman" w:hAnsi="Times New Roman"/>
              </w:rPr>
              <w:t>у</w:t>
            </w:r>
            <w:r w:rsidRPr="00023A41">
              <w:rPr>
                <w:rFonts w:ascii="Times New Roman" w:hAnsi="Times New Roman"/>
              </w:rPr>
              <w:t>щего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NUMBER2_3_YEAR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(размер) субсидии в валюте соглашения на третий год после текущего финансового года.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Поле должно иметь отли</w:t>
            </w:r>
            <w:r w:rsidRPr="00023A41">
              <w:rPr>
                <w:rFonts w:ascii="Times New Roman" w:hAnsi="Times New Roman"/>
              </w:rPr>
              <w:t>ч</w:t>
            </w:r>
            <w:r w:rsidRPr="00023A41">
              <w:rPr>
                <w:rFonts w:ascii="Times New Roman" w:hAnsi="Times New Roman"/>
              </w:rPr>
              <w:t>ное от нуля значение, если значение каждого из полей CJDESCRFAIP_KBK.NUMBER2_YEAR - CJDESCRFAIP_KBK.NUMBER2_2_YEAR, CJDESCRFAIP_KBK.NUMBER2_4_YEAR, CJDESCRFAIP_KBK.NUMBER2_5_YEAR равно «0.00».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(размер) субсидии на четве</w:t>
            </w:r>
            <w:r w:rsidRPr="00023A41">
              <w:rPr>
                <w:rFonts w:ascii="Times New Roman" w:hAnsi="Times New Roman"/>
              </w:rPr>
              <w:t>р</w:t>
            </w:r>
            <w:r w:rsidRPr="00023A41">
              <w:rPr>
                <w:rFonts w:ascii="Times New Roman" w:hAnsi="Times New Roman"/>
              </w:rPr>
              <w:t>тый год после текущего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NUMBER2_4_YEAR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(размер) субсидии в валюте соглашения на четвертый год после тек</w:t>
            </w:r>
            <w:r w:rsidRPr="00023A41">
              <w:rPr>
                <w:rFonts w:ascii="Times New Roman" w:hAnsi="Times New Roman"/>
              </w:rPr>
              <w:t>у</w:t>
            </w:r>
            <w:r w:rsidRPr="00023A41">
              <w:rPr>
                <w:rFonts w:ascii="Times New Roman" w:hAnsi="Times New Roman"/>
              </w:rPr>
              <w:t>щего финансового года.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Поле должно иметь отли</w:t>
            </w:r>
            <w:r w:rsidRPr="00023A41">
              <w:rPr>
                <w:rFonts w:ascii="Times New Roman" w:hAnsi="Times New Roman"/>
              </w:rPr>
              <w:t>ч</w:t>
            </w:r>
            <w:r w:rsidRPr="00023A41">
              <w:rPr>
                <w:rFonts w:ascii="Times New Roman" w:hAnsi="Times New Roman"/>
              </w:rPr>
              <w:t>ное от нуля значение, если значение каждого из полей CJDESCRFAIP_KBK.NUMBER2_YEAR - CJDESCRFAIP_KBK.NUMBER2_3_YEAR, CJDESCRFAIP_KBK.NUMBER2_5_YEAR равно «0.00».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(размер) субсидии на посл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дующие годы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NUMBER2_5_YEAR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NUMBER2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Сумма (размер) субсидии в валюте соглашения на последующие годы после текущего финансового г</w:t>
            </w:r>
            <w:r w:rsidRPr="00023A41">
              <w:rPr>
                <w:rFonts w:ascii="Times New Roman" w:hAnsi="Times New Roman"/>
              </w:rPr>
              <w:t>о</w:t>
            </w:r>
            <w:r w:rsidRPr="00023A41">
              <w:rPr>
                <w:rFonts w:ascii="Times New Roman" w:hAnsi="Times New Roman"/>
              </w:rPr>
              <w:t>да.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Поле должно иметь отли</w:t>
            </w:r>
            <w:r w:rsidRPr="00023A41">
              <w:rPr>
                <w:rFonts w:ascii="Times New Roman" w:hAnsi="Times New Roman"/>
              </w:rPr>
              <w:t>ч</w:t>
            </w:r>
            <w:r w:rsidRPr="00023A41">
              <w:rPr>
                <w:rFonts w:ascii="Times New Roman" w:hAnsi="Times New Roman"/>
              </w:rPr>
              <w:t>ное от нуля значение, если значение каждого из полей CJDESCRFAIP_KBK.NUMBER2_YEAR - CJDESCRFAIP_KBK.NUMBER2_4_YEAR равно «0.00».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отсутствии значения указывается 0.00.</w:t>
            </w:r>
          </w:p>
        </w:tc>
      </w:tr>
      <w:tr w:rsidR="0030579A" w:rsidRPr="00023A41" w:rsidTr="00330879">
        <w:tc>
          <w:tcPr>
            <w:tcW w:w="190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Примечание</w:t>
            </w:r>
          </w:p>
        </w:tc>
        <w:tc>
          <w:tcPr>
            <w:tcW w:w="1973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NOTE</w:t>
            </w:r>
          </w:p>
        </w:tc>
        <w:tc>
          <w:tcPr>
            <w:tcW w:w="119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77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254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726" w:type="dxa"/>
            <w:gridSpan w:val="4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Отражается примечание (при необходимости).</w:t>
            </w:r>
          </w:p>
        </w:tc>
      </w:tr>
    </w:tbl>
    <w:p w:rsidR="0030579A" w:rsidRPr="00023A41" w:rsidRDefault="0030579A" w:rsidP="004A7437">
      <w:pPr>
        <w:pStyle w:val="Heading3"/>
        <w:numPr>
          <w:ilvl w:val="2"/>
          <w:numId w:val="14"/>
        </w:numPr>
      </w:pPr>
      <w:r w:rsidRPr="00023A41">
        <w:t>Макет файла</w:t>
      </w:r>
    </w:p>
    <w:p w:rsidR="0030579A" w:rsidRPr="00023A41" w:rsidRDefault="0030579A" w:rsidP="00301961">
      <w:pPr>
        <w:spacing w:after="0"/>
        <w:rPr>
          <w:rFonts w:ascii="Times New Roman" w:hAnsi="Times New Roman"/>
          <w:szCs w:val="24"/>
          <w:lang w:val="en-US"/>
        </w:rPr>
      </w:pPr>
      <w:r w:rsidRPr="00023A41">
        <w:rPr>
          <w:rFonts w:ascii="Times New Roman" w:hAnsi="Times New Roman"/>
          <w:b/>
          <w:szCs w:val="24"/>
          <w:lang w:val="en-US"/>
        </w:rPr>
        <w:t>FK</w:t>
      </w:r>
      <w:r w:rsidRPr="00023A41">
        <w:rPr>
          <w:rFonts w:ascii="Times New Roman" w:hAnsi="Times New Roman"/>
          <w:szCs w:val="24"/>
          <w:lang w:val="en-US"/>
        </w:rPr>
        <w:t>|NUM_VER|FORMER|FORM_VER|NORM_DOC(0)</w:t>
      </w:r>
    </w:p>
    <w:p w:rsidR="0030579A" w:rsidRPr="00023A41" w:rsidRDefault="0030579A" w:rsidP="00301961">
      <w:pPr>
        <w:spacing w:after="0"/>
        <w:rPr>
          <w:rFonts w:ascii="Times New Roman" w:hAnsi="Times New Roman"/>
          <w:szCs w:val="24"/>
          <w:lang w:val="en-US"/>
        </w:rPr>
      </w:pPr>
      <w:r w:rsidRPr="00023A41">
        <w:rPr>
          <w:rFonts w:ascii="Times New Roman" w:hAnsi="Times New Roman"/>
          <w:b/>
          <w:szCs w:val="24"/>
          <w:lang w:val="en-US"/>
        </w:rPr>
        <w:t>FROM</w:t>
      </w:r>
      <w:r w:rsidRPr="00023A41">
        <w:rPr>
          <w:rFonts w:ascii="Times New Roman" w:hAnsi="Times New Roman"/>
          <w:szCs w:val="24"/>
          <w:lang w:val="en-US"/>
        </w:rPr>
        <w:t>|BUDG_LEVEL(0)|KOD_UBP(0)|NAME_UBP(0)|KOD_TOFK(0)|NAME_TOFK(0)|</w:t>
      </w:r>
      <w:r w:rsidRPr="00023A41">
        <w:rPr>
          <w:rFonts w:ascii="Times New Roman" w:hAnsi="Times New Roman"/>
          <w:b/>
          <w:szCs w:val="24"/>
          <w:lang w:val="en-US"/>
        </w:rPr>
        <w:t>TO</w:t>
      </w:r>
    </w:p>
    <w:p w:rsidR="0030579A" w:rsidRPr="00023A41" w:rsidRDefault="0030579A" w:rsidP="00301961">
      <w:pPr>
        <w:spacing w:after="0"/>
        <w:rPr>
          <w:rFonts w:ascii="Times New Roman" w:hAnsi="Times New Roman"/>
          <w:szCs w:val="24"/>
          <w:lang w:val="en-US"/>
        </w:rPr>
      </w:pPr>
      <w:r w:rsidRPr="00023A41">
        <w:rPr>
          <w:rFonts w:ascii="Times New Roman" w:hAnsi="Times New Roman"/>
          <w:b/>
          <w:szCs w:val="24"/>
          <w:lang w:val="en-US"/>
        </w:rPr>
        <w:t>TO</w:t>
      </w:r>
      <w:r w:rsidRPr="00023A41">
        <w:rPr>
          <w:rFonts w:ascii="Times New Roman" w:hAnsi="Times New Roman"/>
          <w:szCs w:val="24"/>
          <w:lang w:val="en-US"/>
        </w:rPr>
        <w:t>|BUDG_LEVEL(0)|KOD_UBP(0)|NAME_UBP(0)|KOD_TOFK(0)|NAME_TOFK(0)|</w:t>
      </w:r>
      <w:r w:rsidRPr="00023A41">
        <w:rPr>
          <w:rFonts w:ascii="Times New Roman" w:hAnsi="Times New Roman"/>
          <w:b/>
          <w:szCs w:val="24"/>
          <w:lang w:val="en-US"/>
        </w:rPr>
        <w:t>CJ</w:t>
      </w:r>
    </w:p>
    <w:p w:rsidR="0030579A" w:rsidRPr="00023A41" w:rsidRDefault="0030579A" w:rsidP="00301961">
      <w:pPr>
        <w:spacing w:after="0"/>
        <w:rPr>
          <w:rFonts w:ascii="Times New Roman" w:hAnsi="Times New Roman"/>
          <w:szCs w:val="24"/>
          <w:lang w:val="en-US"/>
        </w:rPr>
      </w:pPr>
      <w:r w:rsidRPr="00023A41">
        <w:rPr>
          <w:rFonts w:ascii="Times New Roman" w:hAnsi="Times New Roman"/>
          <w:b/>
          <w:szCs w:val="24"/>
          <w:lang w:val="en-US"/>
        </w:rPr>
        <w:t>CJ</w:t>
      </w:r>
      <w:r w:rsidRPr="00023A41">
        <w:rPr>
          <w:rFonts w:ascii="Times New Roman" w:hAnsi="Times New Roman"/>
          <w:szCs w:val="24"/>
          <w:lang w:val="en-US"/>
        </w:rPr>
        <w:t>|GUID_FK(0)|NOM_DOC|DATE_DOC|CODE_AGR(0)|NAME_AGR(0)|REG_NUM_AGR(0)|NUM_AGR(0)|DATE_AGR|DATE_START_AGR(0)|DATE_END_AGR(0)|NAME_ACT(0)|NUM_REG_MJ(0)|DATE_REG_MJ(0)|SUMM_SUB_CUR|CODE_CUR|NAME_CUR|RATE(0)|SUMM_SUB_RUR|</w:t>
      </w:r>
      <w:r w:rsidRPr="00023A41">
        <w:rPr>
          <w:rFonts w:ascii="Times New Roman" w:hAnsi="Times New Roman"/>
          <w:lang w:val="en-US"/>
        </w:rPr>
        <w:t>NOM_BO</w:t>
      </w:r>
      <w:r w:rsidRPr="00023A41">
        <w:rPr>
          <w:rFonts w:ascii="Times New Roman" w:hAnsi="Times New Roman"/>
          <w:szCs w:val="24"/>
          <w:lang w:val="en-US"/>
        </w:rPr>
        <w:t xml:space="preserve"> (0)|DOL_RUK|NAME_RUK|DATE_POD|DOL_ISP|NAME_ISP|DATE_POD_ISP|</w:t>
      </w:r>
      <w:r w:rsidRPr="00023A41">
        <w:rPr>
          <w:rFonts w:ascii="Times New Roman" w:hAnsi="Times New Roman"/>
          <w:lang w:val="en-US"/>
        </w:rPr>
        <w:t>NOM_RS|NOM_PP(0)|DATE_RS(0)|DOL_ISP_FK(0)|NAME_ISP_FK(0)|DATE_POD_ISP_FK(0)|</w:t>
      </w:r>
      <w:r w:rsidRPr="00023A41">
        <w:rPr>
          <w:rFonts w:ascii="Times New Roman" w:hAnsi="Times New Roman"/>
          <w:b/>
          <w:szCs w:val="24"/>
          <w:lang w:val="en-US"/>
        </w:rPr>
        <w:t>CJGRBS</w:t>
      </w:r>
    </w:p>
    <w:p w:rsidR="0030579A" w:rsidRPr="00023A41" w:rsidRDefault="0030579A" w:rsidP="00301961">
      <w:pPr>
        <w:spacing w:after="0"/>
        <w:rPr>
          <w:rFonts w:ascii="Times New Roman" w:hAnsi="Times New Roman"/>
          <w:szCs w:val="24"/>
          <w:lang w:val="en-US"/>
        </w:rPr>
      </w:pPr>
      <w:r w:rsidRPr="00023A41">
        <w:rPr>
          <w:rFonts w:ascii="Times New Roman" w:hAnsi="Times New Roman"/>
          <w:b/>
          <w:szCs w:val="24"/>
          <w:lang w:val="en-US"/>
        </w:rPr>
        <w:t>CJGRBS</w:t>
      </w:r>
      <w:r w:rsidRPr="00023A41">
        <w:rPr>
          <w:rFonts w:ascii="Times New Roman" w:hAnsi="Times New Roman"/>
          <w:szCs w:val="24"/>
          <w:lang w:val="en-US"/>
        </w:rPr>
        <w:t>|CODE_GRBS_PPP|CODE_GRBS|NAME_GRBS|SHORT_NAME_GRBS(0)|CODE_GRBS_OKOPF(0)|LS_GRBS|CODE_TOFK|NAME_TOFK|INN(0)|KPP(0)|DATE_UCH_GRBS(0)|</w:t>
      </w:r>
      <w:r w:rsidRPr="00023A41">
        <w:rPr>
          <w:rFonts w:ascii="Times New Roman" w:hAnsi="Times New Roman"/>
          <w:b/>
          <w:szCs w:val="24"/>
          <w:lang w:val="en-US"/>
        </w:rPr>
        <w:t>CJGRLOC</w:t>
      </w:r>
    </w:p>
    <w:p w:rsidR="0030579A" w:rsidRPr="00023A41" w:rsidRDefault="0030579A" w:rsidP="00301961">
      <w:pPr>
        <w:spacing w:after="0"/>
        <w:rPr>
          <w:rFonts w:ascii="Times New Roman" w:hAnsi="Times New Roman"/>
          <w:szCs w:val="24"/>
          <w:lang w:val="en-US"/>
        </w:rPr>
      </w:pPr>
      <w:r w:rsidRPr="00023A41">
        <w:rPr>
          <w:rFonts w:ascii="Times New Roman" w:hAnsi="Times New Roman"/>
          <w:b/>
          <w:szCs w:val="24"/>
          <w:lang w:val="en-US"/>
        </w:rPr>
        <w:t>CJGRLOC</w:t>
      </w:r>
      <w:r w:rsidRPr="00023A41">
        <w:rPr>
          <w:rFonts w:ascii="Times New Roman" w:hAnsi="Times New Roman"/>
          <w:szCs w:val="24"/>
          <w:lang w:val="en-US"/>
        </w:rPr>
        <w:t>|CODE_SUBJECT|NAME_SUBJECT|ZIP_CODE|TYPE_LOCAL</w:t>
      </w:r>
      <w:smartTag w:uri="urn:schemas-microsoft-com:office:smarttags" w:element="PersonName">
        <w:r w:rsidRPr="00023A41">
          <w:rPr>
            <w:rFonts w:ascii="Times New Roman" w:hAnsi="Times New Roman"/>
            <w:szCs w:val="24"/>
            <w:lang w:val="en-US"/>
          </w:rPr>
          <w:t>IT</w:t>
        </w:r>
      </w:smartTag>
      <w:r w:rsidRPr="00023A41">
        <w:rPr>
          <w:rFonts w:ascii="Times New Roman" w:hAnsi="Times New Roman"/>
          <w:szCs w:val="24"/>
          <w:lang w:val="en-US"/>
        </w:rPr>
        <w:t>Y|NAME_LOCAL</w:t>
      </w:r>
      <w:smartTag w:uri="urn:schemas-microsoft-com:office:smarttags" w:element="PersonName">
        <w:r w:rsidRPr="00023A41">
          <w:rPr>
            <w:rFonts w:ascii="Times New Roman" w:hAnsi="Times New Roman"/>
            <w:szCs w:val="24"/>
            <w:lang w:val="en-US"/>
          </w:rPr>
          <w:t>IT</w:t>
        </w:r>
      </w:smartTag>
      <w:r w:rsidRPr="00023A41">
        <w:rPr>
          <w:rFonts w:ascii="Times New Roman" w:hAnsi="Times New Roman"/>
          <w:szCs w:val="24"/>
          <w:lang w:val="en-US"/>
        </w:rPr>
        <w:t>Y|CODE_LOCAL</w:t>
      </w:r>
      <w:smartTag w:uri="urn:schemas-microsoft-com:office:smarttags" w:element="PersonName">
        <w:r w:rsidRPr="00023A41">
          <w:rPr>
            <w:rFonts w:ascii="Times New Roman" w:hAnsi="Times New Roman"/>
            <w:szCs w:val="24"/>
            <w:lang w:val="en-US"/>
          </w:rPr>
          <w:t>IT</w:t>
        </w:r>
      </w:smartTag>
      <w:r w:rsidRPr="00023A41">
        <w:rPr>
          <w:rFonts w:ascii="Times New Roman" w:hAnsi="Times New Roman"/>
          <w:szCs w:val="24"/>
          <w:lang w:val="en-US"/>
        </w:rPr>
        <w:t>Y_OKTMO|TYPE_PLAN_STRUCT(0)|TYPE_PLAN_ROAD_NET(0)|TYPE_OBJECT(0)|</w:t>
      </w:r>
      <w:r w:rsidRPr="00023A41">
        <w:rPr>
          <w:rFonts w:ascii="Times New Roman" w:hAnsi="Times New Roman"/>
          <w:b/>
          <w:szCs w:val="24"/>
          <w:lang w:val="en-US"/>
        </w:rPr>
        <w:t>CJREC(*)</w:t>
      </w:r>
    </w:p>
    <w:p w:rsidR="0030579A" w:rsidRPr="00023A41" w:rsidRDefault="0030579A" w:rsidP="00301961">
      <w:pPr>
        <w:spacing w:after="0"/>
        <w:rPr>
          <w:rFonts w:ascii="Times New Roman" w:hAnsi="Times New Roman"/>
          <w:szCs w:val="24"/>
          <w:lang w:val="en-US"/>
        </w:rPr>
      </w:pPr>
      <w:r w:rsidRPr="00023A41">
        <w:rPr>
          <w:rFonts w:ascii="Times New Roman" w:hAnsi="Times New Roman"/>
          <w:b/>
          <w:szCs w:val="24"/>
          <w:lang w:val="en-US"/>
        </w:rPr>
        <w:t>CJREC</w:t>
      </w:r>
      <w:r w:rsidRPr="00023A41">
        <w:rPr>
          <w:rFonts w:ascii="Times New Roman" w:hAnsi="Times New Roman"/>
          <w:szCs w:val="24"/>
          <w:lang w:val="en-US"/>
        </w:rPr>
        <w:t>|NUMBER|FULL_NAME_REC|SHORT_NAME_REC(0)|FULL_NAME_REC_LAT(0)|CODE_OKOPF(0)|INN|KPP(0)|DATE_UCHET_REC(0)|CODE_REC(0)|</w:t>
      </w:r>
      <w:r w:rsidRPr="00023A41">
        <w:rPr>
          <w:rFonts w:ascii="Times New Roman" w:hAnsi="Times New Roman"/>
          <w:b/>
          <w:szCs w:val="24"/>
          <w:lang w:val="en-US"/>
        </w:rPr>
        <w:t>CJRLOC</w:t>
      </w:r>
    </w:p>
    <w:p w:rsidR="0030579A" w:rsidRPr="00023A41" w:rsidRDefault="0030579A" w:rsidP="00301961">
      <w:pPr>
        <w:spacing w:after="0"/>
        <w:rPr>
          <w:rFonts w:ascii="Times New Roman" w:hAnsi="Times New Roman"/>
          <w:szCs w:val="24"/>
          <w:lang w:val="en-US"/>
        </w:rPr>
      </w:pPr>
      <w:r w:rsidRPr="00023A41">
        <w:rPr>
          <w:rFonts w:ascii="Times New Roman" w:hAnsi="Times New Roman"/>
          <w:b/>
          <w:szCs w:val="24"/>
          <w:lang w:val="en-US"/>
        </w:rPr>
        <w:t>CJRLOC(0)(+CJREC)</w:t>
      </w:r>
      <w:r w:rsidRPr="00023A41">
        <w:rPr>
          <w:rFonts w:ascii="Times New Roman" w:hAnsi="Times New Roman"/>
          <w:szCs w:val="24"/>
          <w:lang w:val="en-US"/>
        </w:rPr>
        <w:t>|CODE_SUBJECT|NAME_SUBJECT|</w:t>
      </w:r>
      <w:r w:rsidRPr="00023A41">
        <w:rPr>
          <w:rFonts w:ascii="Times New Roman" w:hAnsi="Times New Roman"/>
          <w:lang w:val="en-US"/>
        </w:rPr>
        <w:t>STRANA</w:t>
      </w:r>
      <w:r w:rsidRPr="00023A41">
        <w:rPr>
          <w:rFonts w:ascii="Times New Roman" w:hAnsi="Times New Roman"/>
          <w:szCs w:val="24"/>
          <w:lang w:val="en-US"/>
        </w:rPr>
        <w:t>|</w:t>
      </w:r>
      <w:r w:rsidRPr="00023A41">
        <w:rPr>
          <w:rFonts w:ascii="Times New Roman" w:hAnsi="Times New Roman"/>
          <w:lang w:val="en-US"/>
        </w:rPr>
        <w:t>OKSM</w:t>
      </w:r>
      <w:r w:rsidRPr="00023A41">
        <w:rPr>
          <w:rFonts w:ascii="Times New Roman" w:hAnsi="Times New Roman"/>
          <w:szCs w:val="24"/>
          <w:lang w:val="en-US"/>
        </w:rPr>
        <w:t>|ZIP_CODE|TYPE_LOCAL</w:t>
      </w:r>
      <w:smartTag w:uri="urn:schemas-microsoft-com:office:smarttags" w:element="PersonName">
        <w:r w:rsidRPr="00023A41">
          <w:rPr>
            <w:rFonts w:ascii="Times New Roman" w:hAnsi="Times New Roman"/>
            <w:szCs w:val="24"/>
            <w:lang w:val="en-US"/>
          </w:rPr>
          <w:t>IT</w:t>
        </w:r>
      </w:smartTag>
      <w:r w:rsidRPr="00023A41">
        <w:rPr>
          <w:rFonts w:ascii="Times New Roman" w:hAnsi="Times New Roman"/>
          <w:szCs w:val="24"/>
          <w:lang w:val="en-US"/>
        </w:rPr>
        <w:t>Y|NAME_LOCAL</w:t>
      </w:r>
      <w:smartTag w:uri="urn:schemas-microsoft-com:office:smarttags" w:element="PersonName">
        <w:r w:rsidRPr="00023A41">
          <w:rPr>
            <w:rFonts w:ascii="Times New Roman" w:hAnsi="Times New Roman"/>
            <w:szCs w:val="24"/>
            <w:lang w:val="en-US"/>
          </w:rPr>
          <w:t>IT</w:t>
        </w:r>
      </w:smartTag>
      <w:r w:rsidRPr="00023A41">
        <w:rPr>
          <w:rFonts w:ascii="Times New Roman" w:hAnsi="Times New Roman"/>
          <w:szCs w:val="24"/>
          <w:lang w:val="en-US"/>
        </w:rPr>
        <w:t>Y|CODE_LOCAL</w:t>
      </w:r>
      <w:smartTag w:uri="urn:schemas-microsoft-com:office:smarttags" w:element="PersonName">
        <w:r w:rsidRPr="00023A41">
          <w:rPr>
            <w:rFonts w:ascii="Times New Roman" w:hAnsi="Times New Roman"/>
            <w:szCs w:val="24"/>
            <w:lang w:val="en-US"/>
          </w:rPr>
          <w:t>IT</w:t>
        </w:r>
      </w:smartTag>
      <w:r w:rsidRPr="00023A41">
        <w:rPr>
          <w:rFonts w:ascii="Times New Roman" w:hAnsi="Times New Roman"/>
          <w:szCs w:val="24"/>
          <w:lang w:val="en-US"/>
        </w:rPr>
        <w:t>Y_OKTMO|TYPE_PLAN_STRUCT(0)|TYPE_PLAN_ROAD_NET(0)|TYPE_OBJECT(0)|</w:t>
      </w:r>
      <w:r w:rsidRPr="00023A41">
        <w:rPr>
          <w:rFonts w:ascii="Times New Roman" w:hAnsi="Times New Roman"/>
          <w:b/>
          <w:szCs w:val="24"/>
          <w:lang w:val="en-US"/>
        </w:rPr>
        <w:t>CJRFLOC</w:t>
      </w:r>
    </w:p>
    <w:p w:rsidR="0030579A" w:rsidRPr="00023A41" w:rsidRDefault="0030579A" w:rsidP="00301961">
      <w:pPr>
        <w:spacing w:after="0"/>
        <w:rPr>
          <w:rFonts w:ascii="Times New Roman" w:hAnsi="Times New Roman"/>
          <w:szCs w:val="24"/>
          <w:lang w:val="en-US"/>
        </w:rPr>
      </w:pPr>
      <w:r w:rsidRPr="00023A41">
        <w:rPr>
          <w:rFonts w:ascii="Times New Roman" w:hAnsi="Times New Roman"/>
          <w:b/>
          <w:szCs w:val="24"/>
          <w:lang w:val="en-US"/>
        </w:rPr>
        <w:t>CJRFLOC(0)(+CJREC)|</w:t>
      </w:r>
      <w:r w:rsidRPr="00023A41">
        <w:rPr>
          <w:rFonts w:ascii="Times New Roman" w:hAnsi="Times New Roman"/>
          <w:szCs w:val="24"/>
          <w:lang w:val="en-US"/>
        </w:rPr>
        <w:t>COUNTRY(0)|CODE_COUNTRY(0)|ZIP_CODE(0)|TYPE_LOCAL</w:t>
      </w:r>
      <w:smartTag w:uri="urn:schemas-microsoft-com:office:smarttags" w:element="PersonName">
        <w:r w:rsidRPr="00023A41">
          <w:rPr>
            <w:rFonts w:ascii="Times New Roman" w:hAnsi="Times New Roman"/>
            <w:szCs w:val="24"/>
            <w:lang w:val="en-US"/>
          </w:rPr>
          <w:t>IT</w:t>
        </w:r>
      </w:smartTag>
      <w:r w:rsidRPr="00023A41">
        <w:rPr>
          <w:rFonts w:ascii="Times New Roman" w:hAnsi="Times New Roman"/>
          <w:szCs w:val="24"/>
          <w:lang w:val="en-US"/>
        </w:rPr>
        <w:t>Y(0)|NAME_LOCAL</w:t>
      </w:r>
      <w:smartTag w:uri="urn:schemas-microsoft-com:office:smarttags" w:element="PersonName">
        <w:r w:rsidRPr="00023A41">
          <w:rPr>
            <w:rFonts w:ascii="Times New Roman" w:hAnsi="Times New Roman"/>
            <w:szCs w:val="24"/>
            <w:lang w:val="en-US"/>
          </w:rPr>
          <w:t>IT</w:t>
        </w:r>
      </w:smartTag>
      <w:r w:rsidRPr="00023A41">
        <w:rPr>
          <w:rFonts w:ascii="Times New Roman" w:hAnsi="Times New Roman"/>
          <w:szCs w:val="24"/>
          <w:lang w:val="en-US"/>
        </w:rPr>
        <w:t>Y(0)|CODE_LOCAL</w:t>
      </w:r>
      <w:smartTag w:uri="urn:schemas-microsoft-com:office:smarttags" w:element="PersonName">
        <w:r w:rsidRPr="00023A41">
          <w:rPr>
            <w:rFonts w:ascii="Times New Roman" w:hAnsi="Times New Roman"/>
            <w:szCs w:val="24"/>
            <w:lang w:val="en-US"/>
          </w:rPr>
          <w:t>IT</w:t>
        </w:r>
      </w:smartTag>
      <w:r w:rsidRPr="00023A41">
        <w:rPr>
          <w:rFonts w:ascii="Times New Roman" w:hAnsi="Times New Roman"/>
          <w:szCs w:val="24"/>
          <w:lang w:val="en-US"/>
        </w:rPr>
        <w:t>Y_OKTMO(0)|TYPE_PLAN_STRUCT(0)|TYPE_PLAN_ROAD_NET(0)|</w:t>
      </w:r>
      <w:r w:rsidRPr="00023A41">
        <w:rPr>
          <w:rFonts w:ascii="Times New Roman" w:hAnsi="Times New Roman"/>
          <w:b/>
          <w:szCs w:val="24"/>
          <w:lang w:val="en-US"/>
        </w:rPr>
        <w:t>CJDESCR(*)</w:t>
      </w:r>
    </w:p>
    <w:p w:rsidR="0030579A" w:rsidRPr="00023A41" w:rsidRDefault="0030579A" w:rsidP="00301961">
      <w:pPr>
        <w:spacing w:after="0"/>
        <w:rPr>
          <w:rFonts w:ascii="Times New Roman" w:hAnsi="Times New Roman"/>
          <w:szCs w:val="24"/>
          <w:lang w:val="en-US"/>
        </w:rPr>
      </w:pPr>
      <w:r w:rsidRPr="00023A41">
        <w:rPr>
          <w:rFonts w:ascii="Times New Roman" w:hAnsi="Times New Roman"/>
          <w:b/>
          <w:szCs w:val="24"/>
          <w:lang w:val="en-US"/>
        </w:rPr>
        <w:t>CJDESCR(0)|</w:t>
      </w:r>
      <w:r w:rsidRPr="00023A41">
        <w:rPr>
          <w:rFonts w:ascii="Times New Roman" w:hAnsi="Times New Roman"/>
          <w:szCs w:val="24"/>
          <w:lang w:val="en-US"/>
        </w:rPr>
        <w:t>NOM_LINE|</w:t>
      </w:r>
      <w:r w:rsidRPr="00023A41">
        <w:rPr>
          <w:rFonts w:ascii="Times New Roman" w:hAnsi="Times New Roman"/>
          <w:lang w:val="en-US"/>
        </w:rPr>
        <w:t>SR_FIN</w:t>
      </w:r>
      <w:r w:rsidRPr="00023A41">
        <w:rPr>
          <w:rFonts w:ascii="Times New Roman" w:hAnsi="Times New Roman"/>
          <w:szCs w:val="24"/>
          <w:lang w:val="en-US"/>
        </w:rPr>
        <w:t>|KBK|SUBJ|NUMBER2_JAN|NUMBER2_FEB|NUMBER2_MAR|NUMBER2_APR|NUMBER2_MAY|NUMBER2_JUN|NUMBER2_JUL|NUMBER2_AUG|NUMBER2_SEP|NUMBER2_OCT|NUMBER2_NOV|NUMBER2_DEC|NUMBER2_YEAR|NUMBER2_1_YEAR|NUMBER2_2_YEAR|NUMBER2_3_YEAR|NUMBER2_4_YEAR|NUMBER2_5_YEAR|ADD_KLASS(0)|</w:t>
      </w:r>
      <w:r w:rsidRPr="00023A41">
        <w:rPr>
          <w:rFonts w:ascii="Times New Roman" w:hAnsi="Times New Roman"/>
          <w:lang w:val="en-US"/>
        </w:rPr>
        <w:t xml:space="preserve"> NOTE(0)|</w:t>
      </w:r>
      <w:r w:rsidRPr="00023A41">
        <w:rPr>
          <w:rFonts w:ascii="Times New Roman" w:hAnsi="Times New Roman"/>
          <w:b/>
          <w:szCs w:val="24"/>
          <w:lang w:val="en-US"/>
        </w:rPr>
        <w:t>CJDESCRFAIP(*)</w:t>
      </w:r>
    </w:p>
    <w:p w:rsidR="0030579A" w:rsidRPr="00023A41" w:rsidRDefault="0030579A" w:rsidP="00301961">
      <w:pPr>
        <w:spacing w:after="0"/>
        <w:rPr>
          <w:rFonts w:ascii="Times New Roman" w:hAnsi="Times New Roman"/>
          <w:szCs w:val="24"/>
          <w:lang w:val="en-US"/>
        </w:rPr>
      </w:pPr>
      <w:r w:rsidRPr="00023A41">
        <w:rPr>
          <w:rFonts w:ascii="Times New Roman" w:hAnsi="Times New Roman"/>
          <w:b/>
          <w:szCs w:val="24"/>
          <w:lang w:val="en-US"/>
        </w:rPr>
        <w:t>CJDESCRFAIP(0)|</w:t>
      </w:r>
      <w:r w:rsidRPr="00023A41">
        <w:rPr>
          <w:rFonts w:ascii="Times New Roman" w:hAnsi="Times New Roman"/>
          <w:szCs w:val="24"/>
          <w:lang w:val="en-US"/>
        </w:rPr>
        <w:t>FAIP_NAME|FAIP_CODE|TOTAL_NUMBER2_JAN|TOTAL_NUMBER2_FEB|TOTAL_NUMBER2_MAR|TOTAL_NUMBER2_APR|TOTAL_NUMBER2_MAY|TOTAL_NUMBER2_JUN|TOTAL_NUMBER2_JUL|TOTAL_NUMBER2_AUG|TOTAL_NUMBER2_SEP|TOTAL_NUMBER2_OCT|TOTAL_NUMBER2_NOV|TOTAL_NUMBER2_DEC|TOTAL_NUMBER2_YEAR|TOTAL_NUMBER2_1_YEAR|TOTAL_NUMBER2_2_YEAR|TOTAL_NUMBER2_3_YEAR|TOTAL_NUMBER2_4_YEAR|TOTAL_NUMBER2_5_YEAR|</w:t>
      </w:r>
      <w:r w:rsidRPr="00023A41">
        <w:rPr>
          <w:rFonts w:ascii="Times New Roman" w:hAnsi="Times New Roman"/>
          <w:b/>
          <w:szCs w:val="24"/>
          <w:lang w:val="en-US"/>
        </w:rPr>
        <w:t>CJDESCRFAIP_KBK(*)</w:t>
      </w:r>
    </w:p>
    <w:p w:rsidR="0030579A" w:rsidRPr="00023A41" w:rsidRDefault="0030579A" w:rsidP="00301961">
      <w:pPr>
        <w:spacing w:after="0"/>
        <w:rPr>
          <w:rFonts w:ascii="Times New Roman" w:hAnsi="Times New Roman"/>
          <w:szCs w:val="24"/>
          <w:lang w:val="en-US"/>
        </w:rPr>
      </w:pPr>
      <w:r w:rsidRPr="00023A41">
        <w:rPr>
          <w:rFonts w:ascii="Times New Roman" w:hAnsi="Times New Roman"/>
          <w:b/>
          <w:szCs w:val="24"/>
          <w:lang w:val="en-US"/>
        </w:rPr>
        <w:t>CJDESCRFAIP_KBK(0)(+CJDESCRFAIP)|</w:t>
      </w:r>
      <w:r w:rsidRPr="00023A41">
        <w:rPr>
          <w:rFonts w:ascii="Times New Roman" w:hAnsi="Times New Roman"/>
          <w:szCs w:val="24"/>
          <w:lang w:val="en-US"/>
        </w:rPr>
        <w:t>NOM_LINE|</w:t>
      </w:r>
      <w:r w:rsidRPr="00023A41">
        <w:rPr>
          <w:rFonts w:ascii="Times New Roman" w:hAnsi="Times New Roman"/>
          <w:lang w:val="en-US"/>
        </w:rPr>
        <w:t>SR_FIN</w:t>
      </w:r>
      <w:r w:rsidRPr="00023A41">
        <w:rPr>
          <w:rFonts w:ascii="Times New Roman" w:hAnsi="Times New Roman"/>
          <w:szCs w:val="24"/>
          <w:lang w:val="en-US"/>
        </w:rPr>
        <w:t>|KBK|SUBJ|NUMBER2_JAN|NUMBER2_FEB|NUMBER2_MAR|NUMBER2_APR|NUMBER2_MAY|NUMBER2_JUN|NUMBER2_JUL|NUMBER2_AUG|NUMBER2_SEP|NUMBER2_OCT|NUMBER2_NOV|NUMBER2_DEC|NUMBER2_YEAR|NUMBER2_1_YEAR|NUMBER2_2_YEAR|NUMBER2_3_YEAR|NUMBER2_4_YEAR|NUMBER2_5_YEAR|ADD_KLASS(0)|</w:t>
      </w:r>
      <w:r w:rsidRPr="00023A41">
        <w:rPr>
          <w:rFonts w:ascii="Times New Roman" w:hAnsi="Times New Roman"/>
          <w:lang w:val="en-US"/>
        </w:rPr>
        <w:t>NOTE(0)|</w:t>
      </w:r>
    </w:p>
    <w:p w:rsidR="0030579A" w:rsidRPr="00023A41" w:rsidRDefault="0030579A" w:rsidP="004A7437">
      <w:pPr>
        <w:pStyle w:val="Heading3"/>
        <w:numPr>
          <w:ilvl w:val="2"/>
          <w:numId w:val="14"/>
        </w:numPr>
      </w:pPr>
      <w:r w:rsidRPr="00023A41">
        <w:t>Пример файла</w:t>
      </w:r>
    </w:p>
    <w:p w:rsidR="0030579A" w:rsidRPr="00023A41" w:rsidRDefault="0030579A" w:rsidP="00301961">
      <w:pPr>
        <w:pStyle w:val="OTRNormal"/>
        <w:rPr>
          <w:lang/>
        </w:rPr>
      </w:pPr>
      <w:r w:rsidRPr="00023A41">
        <w:t xml:space="preserve">Имя файла - </w:t>
      </w:r>
      <w:r w:rsidRPr="00023A41">
        <w:rPr>
          <w:b/>
          <w:lang/>
        </w:rPr>
        <w:t>57951</w:t>
      </w:r>
      <w:r w:rsidRPr="00023A41">
        <w:rPr>
          <w:b/>
        </w:rPr>
        <w:t>0</w:t>
      </w:r>
      <w:r w:rsidRPr="00023A41">
        <w:rPr>
          <w:b/>
          <w:lang w:val="en-US"/>
        </w:rPr>
        <w:t>2</w:t>
      </w:r>
      <w:r w:rsidRPr="00023A41">
        <w:rPr>
          <w:b/>
        </w:rPr>
        <w:t>.</w:t>
      </w:r>
      <w:r w:rsidRPr="00023A41">
        <w:rPr>
          <w:b/>
          <w:lang w:val="en-US"/>
        </w:rPr>
        <w:t>CJ5</w:t>
      </w:r>
      <w:r w:rsidRPr="00023A41">
        <w:t>.</w:t>
      </w:r>
    </w:p>
    <w:p w:rsidR="0030579A" w:rsidRPr="00023A41" w:rsidRDefault="0030579A" w:rsidP="00301961">
      <w:pPr>
        <w:pStyle w:val="OTRNormal"/>
        <w:spacing w:before="0" w:after="0"/>
        <w:ind w:firstLine="0"/>
        <w:rPr>
          <w:sz w:val="22"/>
          <w:szCs w:val="24"/>
        </w:rPr>
      </w:pPr>
      <w:r w:rsidRPr="00023A41">
        <w:rPr>
          <w:b/>
          <w:sz w:val="22"/>
          <w:szCs w:val="24"/>
          <w:lang w:val="en-US"/>
        </w:rPr>
        <w:t>FK</w:t>
      </w:r>
      <w:r w:rsidRPr="00023A41">
        <w:rPr>
          <w:sz w:val="22"/>
          <w:szCs w:val="24"/>
        </w:rPr>
        <w:t>|</w:t>
      </w:r>
      <w:r w:rsidRPr="00023A41">
        <w:rPr>
          <w:sz w:val="22"/>
          <w:szCs w:val="24"/>
          <w:lang w:val="en-US"/>
        </w:rPr>
        <w:t>TXCJ</w:t>
      </w:r>
      <w:r w:rsidRPr="00023A41">
        <w:rPr>
          <w:sz w:val="22"/>
          <w:szCs w:val="24"/>
        </w:rPr>
        <w:t>140801|АСФК|20.0||</w:t>
      </w:r>
    </w:p>
    <w:p w:rsidR="0030579A" w:rsidRPr="00023A41" w:rsidRDefault="0030579A" w:rsidP="00301961">
      <w:pPr>
        <w:pStyle w:val="OTRNormal"/>
        <w:spacing w:before="0" w:after="0"/>
        <w:ind w:firstLine="0"/>
        <w:rPr>
          <w:sz w:val="22"/>
          <w:szCs w:val="24"/>
        </w:rPr>
      </w:pPr>
      <w:r w:rsidRPr="00023A41">
        <w:rPr>
          <w:b/>
          <w:sz w:val="22"/>
          <w:szCs w:val="24"/>
          <w:lang w:val="en-US"/>
        </w:rPr>
        <w:t>FROM</w:t>
      </w:r>
      <w:r w:rsidRPr="00023A41">
        <w:rPr>
          <w:sz w:val="22"/>
          <w:szCs w:val="24"/>
        </w:rPr>
        <w:t>|1|70554|Линейный отдел внутренних дел на транспорте||</w:t>
      </w:r>
      <w:r w:rsidRPr="00023A41" w:rsidDel="00B61253">
        <w:rPr>
          <w:sz w:val="22"/>
          <w:szCs w:val="24"/>
        </w:rPr>
        <w:t xml:space="preserve"> </w:t>
      </w:r>
      <w:r w:rsidRPr="00023A41">
        <w:rPr>
          <w:sz w:val="22"/>
          <w:szCs w:val="24"/>
        </w:rPr>
        <w:t>|</w:t>
      </w:r>
    </w:p>
    <w:p w:rsidR="0030579A" w:rsidRPr="00023A41" w:rsidRDefault="0030579A" w:rsidP="00301961">
      <w:pPr>
        <w:pStyle w:val="OTRNormal"/>
        <w:spacing w:before="0" w:after="0"/>
        <w:ind w:firstLine="0"/>
        <w:rPr>
          <w:sz w:val="22"/>
          <w:szCs w:val="24"/>
        </w:rPr>
      </w:pPr>
      <w:r w:rsidRPr="00023A41">
        <w:rPr>
          <w:b/>
          <w:sz w:val="22"/>
          <w:szCs w:val="24"/>
          <w:lang w:val="en-US"/>
        </w:rPr>
        <w:t>TO</w:t>
      </w:r>
      <w:r w:rsidRPr="00023A41">
        <w:rPr>
          <w:sz w:val="22"/>
          <w:szCs w:val="24"/>
        </w:rPr>
        <w:t>||||2895|Управление Федерального казначейства по Чувашской Республике|</w:t>
      </w:r>
    </w:p>
    <w:p w:rsidR="0030579A" w:rsidRPr="00023A41" w:rsidRDefault="0030579A" w:rsidP="00301961">
      <w:pPr>
        <w:pStyle w:val="OTRNormal"/>
        <w:spacing w:before="0" w:after="0"/>
        <w:ind w:firstLine="0"/>
        <w:rPr>
          <w:sz w:val="22"/>
          <w:szCs w:val="24"/>
        </w:rPr>
      </w:pPr>
      <w:r w:rsidRPr="00023A41">
        <w:rPr>
          <w:b/>
          <w:sz w:val="22"/>
          <w:szCs w:val="24"/>
          <w:lang w:val="en-US"/>
        </w:rPr>
        <w:t>CJ</w:t>
      </w:r>
      <w:r w:rsidRPr="00023A41">
        <w:rPr>
          <w:sz w:val="22"/>
          <w:szCs w:val="24"/>
        </w:rPr>
        <w:t>|3</w:t>
      </w:r>
      <w:r w:rsidRPr="00023A41">
        <w:rPr>
          <w:sz w:val="22"/>
          <w:szCs w:val="24"/>
          <w:lang w:val="en-US"/>
        </w:rPr>
        <w:t>B</w:t>
      </w:r>
      <w:r w:rsidRPr="00023A41">
        <w:rPr>
          <w:sz w:val="22"/>
          <w:szCs w:val="24"/>
        </w:rPr>
        <w:t>296774-</w:t>
      </w:r>
      <w:r w:rsidRPr="00023A41">
        <w:rPr>
          <w:sz w:val="22"/>
          <w:szCs w:val="24"/>
          <w:lang w:val="en-US"/>
        </w:rPr>
        <w:t>F</w:t>
      </w:r>
      <w:r w:rsidRPr="00023A41">
        <w:rPr>
          <w:sz w:val="22"/>
          <w:szCs w:val="24"/>
        </w:rPr>
        <w:t>1</w:t>
      </w:r>
      <w:r w:rsidRPr="00023A41">
        <w:rPr>
          <w:sz w:val="22"/>
          <w:szCs w:val="24"/>
          <w:lang w:val="en-US"/>
        </w:rPr>
        <w:t>EC</w:t>
      </w:r>
      <w:r w:rsidRPr="00023A41">
        <w:rPr>
          <w:sz w:val="22"/>
          <w:szCs w:val="24"/>
        </w:rPr>
        <w:t>-424</w:t>
      </w:r>
      <w:r w:rsidRPr="00023A41">
        <w:rPr>
          <w:sz w:val="22"/>
          <w:szCs w:val="24"/>
          <w:lang w:val="en-US"/>
        </w:rPr>
        <w:t>F</w:t>
      </w:r>
      <w:r w:rsidRPr="00023A41">
        <w:rPr>
          <w:sz w:val="22"/>
          <w:szCs w:val="24"/>
        </w:rPr>
        <w:t>-</w:t>
      </w:r>
      <w:r w:rsidRPr="00023A41">
        <w:rPr>
          <w:sz w:val="22"/>
          <w:szCs w:val="24"/>
          <w:lang w:val="en-US"/>
        </w:rPr>
        <w:t>B</w:t>
      </w:r>
      <w:r w:rsidRPr="00023A41">
        <w:rPr>
          <w:sz w:val="22"/>
          <w:szCs w:val="24"/>
        </w:rPr>
        <w:t>8</w:t>
      </w:r>
      <w:r w:rsidRPr="00023A41">
        <w:rPr>
          <w:sz w:val="22"/>
          <w:szCs w:val="24"/>
          <w:lang w:val="en-US"/>
        </w:rPr>
        <w:t>A</w:t>
      </w:r>
      <w:r w:rsidRPr="00023A41">
        <w:rPr>
          <w:sz w:val="22"/>
          <w:szCs w:val="24"/>
        </w:rPr>
        <w:t>7-0</w:t>
      </w:r>
      <w:r w:rsidRPr="00023A41">
        <w:rPr>
          <w:sz w:val="22"/>
          <w:szCs w:val="24"/>
          <w:lang w:val="en-US"/>
        </w:rPr>
        <w:t>CBE</w:t>
      </w:r>
      <w:r w:rsidRPr="00023A41">
        <w:rPr>
          <w:sz w:val="22"/>
          <w:szCs w:val="24"/>
        </w:rPr>
        <w:t>01</w:t>
      </w:r>
      <w:r w:rsidRPr="00023A41">
        <w:rPr>
          <w:sz w:val="22"/>
          <w:szCs w:val="24"/>
          <w:lang w:val="en-US"/>
        </w:rPr>
        <w:t>BDDEF</w:t>
      </w:r>
      <w:r w:rsidRPr="00023A41">
        <w:rPr>
          <w:sz w:val="22"/>
          <w:szCs w:val="24"/>
        </w:rPr>
        <w:t>9|30194801177474010014017642|04.07.2011|121|Соглашение|45352757414032698862619340|04.07.2011|04.07.2011|09.07.2011||||10000.00|643|Рубль РФ|35.44|10000.00|</w:t>
      </w:r>
      <w:r w:rsidRPr="00023A41">
        <w:rPr>
          <w:sz w:val="22"/>
          <w:szCs w:val="24"/>
          <w:lang/>
        </w:rPr>
        <w:t>1234567891234567</w:t>
      </w:r>
      <w:r w:rsidRPr="00023A41">
        <w:rPr>
          <w:sz w:val="22"/>
          <w:szCs w:val="24"/>
        </w:rPr>
        <w:t>|</w:t>
      </w:r>
      <w:r>
        <w:rPr>
          <w:sz w:val="22"/>
          <w:szCs w:val="24"/>
        </w:rPr>
        <w:t>Петров К.К.|</w:t>
      </w:r>
      <w:r w:rsidRPr="00023A41">
        <w:rPr>
          <w:sz w:val="22"/>
          <w:szCs w:val="24"/>
        </w:rPr>
        <w:t>Казначей|04.07.2011|Иванов В.В.|Казначей</w:t>
      </w:r>
      <w:r w:rsidRPr="00023A41" w:rsidDel="00856DC2">
        <w:rPr>
          <w:sz w:val="22"/>
          <w:szCs w:val="24"/>
        </w:rPr>
        <w:t xml:space="preserve"> </w:t>
      </w:r>
      <w:r>
        <w:rPr>
          <w:sz w:val="22"/>
          <w:szCs w:val="24"/>
        </w:rPr>
        <w:t>|04.07.2011|||||||</w:t>
      </w:r>
    </w:p>
    <w:p w:rsidR="0030579A" w:rsidRPr="00023A41" w:rsidRDefault="0030579A" w:rsidP="00301961">
      <w:pPr>
        <w:pStyle w:val="OTRNormal"/>
        <w:spacing w:before="0" w:after="0"/>
        <w:ind w:firstLine="0"/>
        <w:rPr>
          <w:sz w:val="22"/>
          <w:szCs w:val="24"/>
        </w:rPr>
      </w:pPr>
      <w:r w:rsidRPr="00023A41">
        <w:rPr>
          <w:b/>
          <w:sz w:val="22"/>
          <w:szCs w:val="24"/>
          <w:lang w:val="en-US"/>
        </w:rPr>
        <w:t>CJGRBS</w:t>
      </w:r>
      <w:r w:rsidRPr="00023A41">
        <w:rPr>
          <w:sz w:val="22"/>
          <w:szCs w:val="24"/>
        </w:rPr>
        <w:t>|215|70554|Линейный отдел внутренних дел на транспорте||12345|03531123450|2895|Управление Федерального казначейства по Чувашской Республике|2128041340|450101001|03.07.2011|</w:t>
      </w:r>
    </w:p>
    <w:p w:rsidR="0030579A" w:rsidRPr="00023A41" w:rsidRDefault="0030579A" w:rsidP="00301961">
      <w:pPr>
        <w:spacing w:after="0"/>
        <w:rPr>
          <w:rFonts w:ascii="Times New Roman" w:hAnsi="Times New Roman"/>
          <w:szCs w:val="24"/>
        </w:rPr>
      </w:pPr>
      <w:r w:rsidRPr="00023A41">
        <w:rPr>
          <w:rFonts w:ascii="Times New Roman" w:hAnsi="Times New Roman"/>
          <w:b/>
          <w:szCs w:val="24"/>
          <w:lang w:val="en-US"/>
        </w:rPr>
        <w:t>CJREC</w:t>
      </w:r>
      <w:r w:rsidRPr="00023A41">
        <w:rPr>
          <w:rFonts w:ascii="Times New Roman" w:hAnsi="Times New Roman"/>
          <w:szCs w:val="24"/>
        </w:rPr>
        <w:t>|1|Соловьев С.С.||||212804134012|450101001|04.07.2011||</w:t>
      </w:r>
    </w:p>
    <w:p w:rsidR="0030579A" w:rsidRPr="00023A41" w:rsidRDefault="0030579A" w:rsidP="00301961">
      <w:pPr>
        <w:spacing w:after="0"/>
        <w:rPr>
          <w:rFonts w:ascii="Times New Roman" w:hAnsi="Times New Roman"/>
          <w:szCs w:val="24"/>
        </w:rPr>
      </w:pPr>
      <w:r w:rsidRPr="00023A41">
        <w:rPr>
          <w:rFonts w:ascii="Times New Roman" w:hAnsi="Times New Roman"/>
          <w:b/>
          <w:szCs w:val="24"/>
          <w:lang w:val="en-US"/>
        </w:rPr>
        <w:t>CJREC</w:t>
      </w:r>
      <w:r w:rsidRPr="00023A41">
        <w:rPr>
          <w:rFonts w:ascii="Times New Roman" w:hAnsi="Times New Roman"/>
          <w:szCs w:val="24"/>
        </w:rPr>
        <w:t>|2|Соловьева Т.Т,||||212804134013|450101001|04.07.2011||</w:t>
      </w:r>
    </w:p>
    <w:p w:rsidR="0030579A" w:rsidRPr="00023A41" w:rsidRDefault="0030579A" w:rsidP="00301961">
      <w:pPr>
        <w:spacing w:after="0"/>
        <w:rPr>
          <w:rFonts w:ascii="Times New Roman" w:hAnsi="Times New Roman"/>
          <w:szCs w:val="24"/>
        </w:rPr>
      </w:pPr>
      <w:r w:rsidRPr="00023A41">
        <w:rPr>
          <w:rFonts w:ascii="Times New Roman" w:hAnsi="Times New Roman"/>
          <w:b/>
          <w:szCs w:val="24"/>
          <w:lang w:val="en-US"/>
        </w:rPr>
        <w:t>CJDESCRFAIP</w:t>
      </w:r>
      <w:r w:rsidRPr="00023A41">
        <w:rPr>
          <w:rFonts w:ascii="Times New Roman" w:hAnsi="Times New Roman"/>
          <w:szCs w:val="24"/>
        </w:rPr>
        <w:t>|ФАИП|12341234123412|695116.00|0.00|0.00|0.00|0.00|0.00|0.00|0.00|0.00|0.00|0.00|0.00|695116.00|45649.00|295773.00|382011.00|300970.00|948571.00|</w:t>
      </w:r>
    </w:p>
    <w:p w:rsidR="0030579A" w:rsidRPr="00023A41" w:rsidRDefault="0030579A" w:rsidP="00301961">
      <w:pPr>
        <w:spacing w:after="0"/>
        <w:rPr>
          <w:rFonts w:ascii="Times New Roman" w:hAnsi="Times New Roman"/>
          <w:szCs w:val="24"/>
        </w:rPr>
      </w:pPr>
      <w:r w:rsidRPr="00023A41">
        <w:rPr>
          <w:rFonts w:ascii="Times New Roman" w:hAnsi="Times New Roman"/>
          <w:b/>
          <w:szCs w:val="24"/>
          <w:lang w:val="en-US"/>
        </w:rPr>
        <w:t>CJDESCRFAIP</w:t>
      </w:r>
      <w:r w:rsidRPr="00023A41">
        <w:rPr>
          <w:rFonts w:ascii="Times New Roman" w:hAnsi="Times New Roman"/>
          <w:b/>
          <w:szCs w:val="24"/>
        </w:rPr>
        <w:t>_</w:t>
      </w:r>
      <w:r w:rsidRPr="00023A41">
        <w:rPr>
          <w:rFonts w:ascii="Times New Roman" w:hAnsi="Times New Roman"/>
          <w:b/>
          <w:szCs w:val="24"/>
          <w:lang w:val="en-US"/>
        </w:rPr>
        <w:t>KBK</w:t>
      </w:r>
      <w:r w:rsidRPr="00023A41">
        <w:rPr>
          <w:rFonts w:ascii="Times New Roman" w:hAnsi="Times New Roman"/>
          <w:szCs w:val="24"/>
        </w:rPr>
        <w:t>|1|1|05211103010014600120|555|расходы|695116.00|0.00|0.00|0.00|0.00|0.00|0.00|0.00|0.00|0.00|0.00|0.00|695116.00|45649.00|295773.00|382011.00|300970.00|948571.00|188/188056/19.12|</w:t>
      </w:r>
    </w:p>
    <w:p w:rsidR="0030579A" w:rsidRPr="00023A41" w:rsidRDefault="0030579A" w:rsidP="004A7437">
      <w:pPr>
        <w:pStyle w:val="ListParagraph"/>
        <w:ind w:left="720"/>
      </w:pPr>
    </w:p>
    <w:p w:rsidR="0030579A" w:rsidRPr="00023A41" w:rsidRDefault="0030579A" w:rsidP="009F7D88">
      <w:pPr>
        <w:pStyle w:val="ListParagraph"/>
        <w:numPr>
          <w:ilvl w:val="0"/>
          <w:numId w:val="15"/>
        </w:numPr>
      </w:pPr>
      <w:r w:rsidRPr="00023A41">
        <w:t>Выдержка из Проекта Альбома «Требования к форматам текстовых файлов, используемых при информационном взаимодействии между органами Федерального казначейства и участниками бюджетного процесса, неучастниками бюджетного процесса, бюджетными учреждениями, автоно</w:t>
      </w:r>
      <w:r w:rsidRPr="00023A41">
        <w:t>м</w:t>
      </w:r>
      <w:r w:rsidRPr="00023A41">
        <w:t>ными учреждениями, Счетной палатой» версии 14.0</w:t>
      </w:r>
    </w:p>
    <w:p w:rsidR="0030579A" w:rsidRDefault="0030579A" w:rsidP="009F7D88">
      <w:pPr>
        <w:pStyle w:val="ListParagraph"/>
        <w:ind w:left="720"/>
        <w:rPr>
          <w:b/>
        </w:rPr>
      </w:pPr>
    </w:p>
    <w:p w:rsidR="0030579A" w:rsidRPr="00023A41" w:rsidRDefault="0030579A" w:rsidP="009F7D88">
      <w:pPr>
        <w:pStyle w:val="ListParagraph"/>
        <w:ind w:left="720"/>
        <w:rPr>
          <w:b/>
        </w:rPr>
      </w:pPr>
      <w:r w:rsidRPr="00023A41">
        <w:rPr>
          <w:b/>
        </w:rPr>
        <w:t>Том 2. Пункт 4.2</w:t>
      </w:r>
    </w:p>
    <w:p w:rsidR="0030579A" w:rsidRPr="00023A41" w:rsidRDefault="0030579A" w:rsidP="004A7437">
      <w:pPr>
        <w:pStyle w:val="Heading2"/>
        <w:numPr>
          <w:ilvl w:val="1"/>
          <w:numId w:val="17"/>
        </w:numPr>
        <w:tabs>
          <w:tab w:val="num" w:pos="284"/>
        </w:tabs>
      </w:pPr>
      <w:bookmarkStart w:id="4" w:name="_Toc389149765"/>
      <w:bookmarkStart w:id="5" w:name="_Document_PT"/>
      <w:r w:rsidRPr="00023A41">
        <w:t>Протокол</w:t>
      </w:r>
      <w:bookmarkEnd w:id="4"/>
    </w:p>
    <w:p w:rsidR="0030579A" w:rsidRPr="00023A41" w:rsidRDefault="0030579A" w:rsidP="004A7437">
      <w:pPr>
        <w:pStyle w:val="Heading3"/>
        <w:numPr>
          <w:ilvl w:val="2"/>
          <w:numId w:val="18"/>
        </w:numPr>
        <w:tabs>
          <w:tab w:val="num" w:pos="284"/>
        </w:tabs>
      </w:pPr>
      <w:bookmarkStart w:id="6" w:name="_Toc389149766"/>
      <w:bookmarkEnd w:id="5"/>
      <w:r w:rsidRPr="00023A41">
        <w:t>Назначение и маршрут документа</w:t>
      </w:r>
      <w:bookmarkEnd w:id="6"/>
    </w:p>
    <w:p w:rsidR="0030579A" w:rsidRPr="00023A41" w:rsidRDefault="0030579A" w:rsidP="004A7437">
      <w:pPr>
        <w:pStyle w:val="OTRNormal"/>
      </w:pPr>
      <w:r w:rsidRPr="00023A41">
        <w:t>Документ «Протокол» предназначен для доведения ОрФК до УБП, БУ, АУ, НУБП, уполномоченного подразделения УБП/НУБП/АУ/БУ, удаленного ПБС БС РФ, удаленного НУБП БС РФ информации об отказе и причинах отказа в исполнении документа, предоста</w:t>
      </w:r>
      <w:r w:rsidRPr="00023A41">
        <w:t>в</w:t>
      </w:r>
      <w:r w:rsidRPr="00023A41">
        <w:t>ленного клиентом, а также информации об аннулировании или принятии к учету отриц</w:t>
      </w:r>
      <w:r w:rsidRPr="00023A41">
        <w:t>а</w:t>
      </w:r>
      <w:r w:rsidRPr="00023A41">
        <w:t>тельных РР.</w:t>
      </w:r>
    </w:p>
    <w:p w:rsidR="0030579A" w:rsidRPr="00023A41" w:rsidRDefault="0030579A" w:rsidP="004A7437">
      <w:pPr>
        <w:pStyle w:val="OTRTableTitle"/>
      </w:pPr>
      <w:r w:rsidRPr="00023A41">
        <w:t>Маршрут документа «Протокол»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82"/>
        <w:gridCol w:w="4558"/>
        <w:gridCol w:w="2880"/>
      </w:tblGrid>
      <w:tr w:rsidR="0030579A" w:rsidRPr="00023A41" w:rsidTr="00330879">
        <w:trPr>
          <w:tblHeader/>
        </w:trPr>
        <w:tc>
          <w:tcPr>
            <w:tcW w:w="2390" w:type="dxa"/>
            <w:shd w:val="clear" w:color="auto" w:fill="E6E6E6"/>
          </w:tcPr>
          <w:p w:rsidR="0030579A" w:rsidRPr="00023A41" w:rsidRDefault="0030579A" w:rsidP="00330879">
            <w:pPr>
              <w:pStyle w:val="OTRTableHead"/>
              <w:widowControl w:val="0"/>
              <w:rPr>
                <w:sz w:val="22"/>
                <w:lang/>
              </w:rPr>
            </w:pPr>
            <w:r w:rsidRPr="00023A41">
              <w:rPr>
                <w:sz w:val="22"/>
                <w:lang/>
              </w:rPr>
              <w:t>Отправитель</w:t>
            </w:r>
          </w:p>
        </w:tc>
        <w:tc>
          <w:tcPr>
            <w:tcW w:w="4558" w:type="dxa"/>
            <w:shd w:val="clear" w:color="auto" w:fill="E6E6E6"/>
          </w:tcPr>
          <w:p w:rsidR="0030579A" w:rsidRPr="00023A41" w:rsidRDefault="0030579A" w:rsidP="00330879">
            <w:pPr>
              <w:pStyle w:val="OTRTableHead"/>
              <w:widowControl w:val="0"/>
              <w:rPr>
                <w:sz w:val="22"/>
                <w:lang/>
              </w:rPr>
            </w:pPr>
            <w:r w:rsidRPr="00023A41">
              <w:rPr>
                <w:sz w:val="22"/>
                <w:lang/>
              </w:rPr>
              <w:t>Получатель</w:t>
            </w:r>
          </w:p>
        </w:tc>
        <w:tc>
          <w:tcPr>
            <w:tcW w:w="2880" w:type="dxa"/>
            <w:shd w:val="clear" w:color="auto" w:fill="E6E6E6"/>
          </w:tcPr>
          <w:p w:rsidR="0030579A" w:rsidRPr="00023A41" w:rsidRDefault="0030579A" w:rsidP="00330879">
            <w:pPr>
              <w:pStyle w:val="OTRTableHead"/>
              <w:widowControl w:val="0"/>
              <w:rPr>
                <w:sz w:val="22"/>
                <w:lang/>
              </w:rPr>
            </w:pPr>
            <w:r w:rsidRPr="00023A41">
              <w:rPr>
                <w:sz w:val="22"/>
                <w:lang/>
              </w:rPr>
              <w:t>Примечание</w:t>
            </w:r>
          </w:p>
        </w:tc>
      </w:tr>
      <w:tr w:rsidR="0030579A" w:rsidRPr="00023A41" w:rsidTr="00330879">
        <w:tc>
          <w:tcPr>
            <w:tcW w:w="2390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ОрФК</w:t>
            </w:r>
          </w:p>
        </w:tc>
        <w:tc>
          <w:tcPr>
            <w:tcW w:w="455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ОрФК</w:t>
            </w:r>
          </w:p>
        </w:tc>
        <w:tc>
          <w:tcPr>
            <w:tcW w:w="2880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30579A" w:rsidRPr="00023A41" w:rsidTr="00330879">
        <w:tc>
          <w:tcPr>
            <w:tcW w:w="2390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ОрФК</w:t>
            </w:r>
          </w:p>
        </w:tc>
        <w:tc>
          <w:tcPr>
            <w:tcW w:w="455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УБП, БУ, АУ, НУБП, уполномоченное по</w:t>
            </w:r>
            <w:r w:rsidRPr="00023A41">
              <w:rPr>
                <w:rFonts w:ascii="Times New Roman" w:hAnsi="Times New Roman"/>
              </w:rPr>
              <w:t>д</w:t>
            </w:r>
            <w:r w:rsidRPr="00023A41">
              <w:rPr>
                <w:rFonts w:ascii="Times New Roman" w:hAnsi="Times New Roman"/>
              </w:rPr>
              <w:t>разделение УБП/НУБП/АУ/БУ, удаленный ПБС БС РФ, удаленный НУБП БС РФ</w:t>
            </w:r>
          </w:p>
        </w:tc>
        <w:tc>
          <w:tcPr>
            <w:tcW w:w="2880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</w:tr>
    </w:tbl>
    <w:p w:rsidR="0030579A" w:rsidRPr="00023A41" w:rsidRDefault="0030579A" w:rsidP="004A7437">
      <w:pPr>
        <w:pStyle w:val="Heading3"/>
        <w:numPr>
          <w:ilvl w:val="2"/>
          <w:numId w:val="18"/>
        </w:numPr>
        <w:tabs>
          <w:tab w:val="num" w:pos="284"/>
        </w:tabs>
      </w:pPr>
      <w:bookmarkStart w:id="7" w:name="_Toc389149767"/>
      <w:r w:rsidRPr="00023A41">
        <w:t>Описание полей документа</w:t>
      </w:r>
      <w:bookmarkEnd w:id="7"/>
    </w:p>
    <w:p w:rsidR="0030579A" w:rsidRPr="00023A41" w:rsidRDefault="0030579A" w:rsidP="004A7437">
      <w:pPr>
        <w:pStyle w:val="OTRTableTitle"/>
      </w:pPr>
      <w:r w:rsidRPr="00023A41">
        <w:t>Описание полей документа «Протокол»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7"/>
        <w:gridCol w:w="1979"/>
        <w:gridCol w:w="1079"/>
        <w:gridCol w:w="898"/>
        <w:gridCol w:w="1077"/>
        <w:gridCol w:w="2880"/>
      </w:tblGrid>
      <w:tr w:rsidR="0030579A" w:rsidRPr="00023A41" w:rsidTr="00330879">
        <w:trPr>
          <w:tblHeader/>
        </w:trPr>
        <w:tc>
          <w:tcPr>
            <w:tcW w:w="1915" w:type="dxa"/>
            <w:shd w:val="clear" w:color="auto" w:fill="E6E6E6"/>
          </w:tcPr>
          <w:p w:rsidR="0030579A" w:rsidRPr="00023A41" w:rsidRDefault="0030579A" w:rsidP="00330879">
            <w:pPr>
              <w:pStyle w:val="OTRTableHead"/>
              <w:widowControl w:val="0"/>
              <w:rPr>
                <w:sz w:val="22"/>
                <w:lang/>
              </w:rPr>
            </w:pPr>
            <w:r w:rsidRPr="00023A41">
              <w:rPr>
                <w:sz w:val="22"/>
                <w:lang/>
              </w:rPr>
              <w:t>Описание бл</w:t>
            </w:r>
            <w:r w:rsidRPr="00023A41">
              <w:rPr>
                <w:sz w:val="22"/>
                <w:lang/>
              </w:rPr>
              <w:t>о</w:t>
            </w:r>
            <w:r w:rsidRPr="00023A41">
              <w:rPr>
                <w:sz w:val="22"/>
                <w:lang/>
              </w:rPr>
              <w:t>ка/поля</w:t>
            </w:r>
          </w:p>
        </w:tc>
        <w:tc>
          <w:tcPr>
            <w:tcW w:w="1979" w:type="dxa"/>
            <w:shd w:val="clear" w:color="auto" w:fill="E6E6E6"/>
          </w:tcPr>
          <w:p w:rsidR="0030579A" w:rsidRPr="00023A41" w:rsidRDefault="0030579A" w:rsidP="00330879">
            <w:pPr>
              <w:pStyle w:val="OTRTableHead"/>
              <w:widowControl w:val="0"/>
              <w:rPr>
                <w:sz w:val="22"/>
                <w:lang/>
              </w:rPr>
            </w:pPr>
            <w:r w:rsidRPr="00023A41">
              <w:rPr>
                <w:sz w:val="22"/>
                <w:lang/>
              </w:rPr>
              <w:t>Имя блока/поля</w:t>
            </w:r>
          </w:p>
        </w:tc>
        <w:tc>
          <w:tcPr>
            <w:tcW w:w="1079" w:type="dxa"/>
            <w:shd w:val="clear" w:color="auto" w:fill="E6E6E6"/>
          </w:tcPr>
          <w:p w:rsidR="0030579A" w:rsidRPr="00023A41" w:rsidRDefault="0030579A" w:rsidP="00330879">
            <w:pPr>
              <w:pStyle w:val="OTRTableHead"/>
              <w:widowControl w:val="0"/>
              <w:rPr>
                <w:sz w:val="22"/>
                <w:lang/>
              </w:rPr>
            </w:pPr>
            <w:r w:rsidRPr="00023A41">
              <w:rPr>
                <w:sz w:val="22"/>
                <w:lang/>
              </w:rPr>
              <w:t>Тип</w:t>
            </w:r>
          </w:p>
        </w:tc>
        <w:tc>
          <w:tcPr>
            <w:tcW w:w="898" w:type="dxa"/>
            <w:shd w:val="clear" w:color="auto" w:fill="E6E6E6"/>
          </w:tcPr>
          <w:p w:rsidR="0030579A" w:rsidRPr="00023A41" w:rsidRDefault="0030579A" w:rsidP="00330879">
            <w:pPr>
              <w:pStyle w:val="OTRTableHead"/>
              <w:widowControl w:val="0"/>
              <w:rPr>
                <w:sz w:val="22"/>
                <w:lang/>
              </w:rPr>
            </w:pPr>
            <w:r w:rsidRPr="00023A41">
              <w:rPr>
                <w:sz w:val="22"/>
                <w:lang/>
              </w:rPr>
              <w:t>Длина</w:t>
            </w:r>
          </w:p>
        </w:tc>
        <w:tc>
          <w:tcPr>
            <w:tcW w:w="1077" w:type="dxa"/>
            <w:shd w:val="clear" w:color="auto" w:fill="E6E6E6"/>
          </w:tcPr>
          <w:p w:rsidR="0030579A" w:rsidRPr="00023A41" w:rsidRDefault="0030579A" w:rsidP="00330879">
            <w:pPr>
              <w:pStyle w:val="OTRTableHead"/>
              <w:widowControl w:val="0"/>
              <w:rPr>
                <w:sz w:val="22"/>
                <w:lang/>
              </w:rPr>
            </w:pPr>
            <w:r w:rsidRPr="00023A41">
              <w:rPr>
                <w:sz w:val="22"/>
                <w:lang/>
              </w:rPr>
              <w:t>Обяз</w:t>
            </w:r>
            <w:r w:rsidRPr="00023A41">
              <w:rPr>
                <w:sz w:val="22"/>
                <w:lang/>
              </w:rPr>
              <w:t>а</w:t>
            </w:r>
            <w:r w:rsidRPr="00023A41">
              <w:rPr>
                <w:sz w:val="22"/>
                <w:lang/>
              </w:rPr>
              <w:t>тел</w:t>
            </w:r>
            <w:r w:rsidRPr="00023A41">
              <w:rPr>
                <w:sz w:val="22"/>
                <w:lang/>
              </w:rPr>
              <w:t>ь</w:t>
            </w:r>
            <w:r w:rsidRPr="00023A41">
              <w:rPr>
                <w:sz w:val="22"/>
                <w:lang/>
              </w:rPr>
              <w:t>ность</w:t>
            </w:r>
          </w:p>
        </w:tc>
        <w:tc>
          <w:tcPr>
            <w:tcW w:w="2880" w:type="dxa"/>
            <w:shd w:val="clear" w:color="auto" w:fill="E6E6E6"/>
          </w:tcPr>
          <w:p w:rsidR="0030579A" w:rsidRPr="00023A41" w:rsidRDefault="0030579A" w:rsidP="00330879">
            <w:pPr>
              <w:pStyle w:val="OTRTableHead"/>
              <w:widowControl w:val="0"/>
              <w:rPr>
                <w:sz w:val="22"/>
                <w:lang/>
              </w:rPr>
            </w:pPr>
            <w:r w:rsidRPr="00023A41">
              <w:rPr>
                <w:sz w:val="22"/>
                <w:lang/>
              </w:rPr>
              <w:t>Примечание</w:t>
            </w:r>
          </w:p>
        </w:tc>
      </w:tr>
      <w:tr w:rsidR="0030579A" w:rsidRPr="00023A41" w:rsidTr="00330879">
        <w:tc>
          <w:tcPr>
            <w:tcW w:w="1915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Почтовая и</w:t>
            </w:r>
            <w:r w:rsidRPr="00023A41">
              <w:rPr>
                <w:rFonts w:ascii="Times New Roman" w:hAnsi="Times New Roman"/>
                <w:b/>
                <w:i/>
              </w:rPr>
              <w:t>н</w:t>
            </w:r>
            <w:r w:rsidRPr="00023A41">
              <w:rPr>
                <w:rFonts w:ascii="Times New Roman" w:hAnsi="Times New Roman"/>
                <w:b/>
                <w:i/>
              </w:rPr>
              <w:t>формация об отправителе файла</w:t>
            </w:r>
          </w:p>
        </w:tc>
        <w:tc>
          <w:tcPr>
            <w:tcW w:w="1979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FROM</w:t>
            </w:r>
          </w:p>
        </w:tc>
        <w:tc>
          <w:tcPr>
            <w:tcW w:w="1079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898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077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Да</w:t>
            </w:r>
          </w:p>
        </w:tc>
        <w:tc>
          <w:tcPr>
            <w:tcW w:w="2880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</w:tr>
      <w:tr w:rsidR="0030579A" w:rsidRPr="00023A41" w:rsidTr="00330879">
        <w:tc>
          <w:tcPr>
            <w:tcW w:w="1915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ОрФК</w:t>
            </w:r>
          </w:p>
        </w:tc>
        <w:tc>
          <w:tcPr>
            <w:tcW w:w="19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KOD_TOFK</w:t>
            </w:r>
          </w:p>
        </w:tc>
        <w:tc>
          <w:tcPr>
            <w:tcW w:w="10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89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4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880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Заполняется в соответствии с централизованным спр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вочником ФК.</w:t>
            </w:r>
          </w:p>
        </w:tc>
      </w:tr>
      <w:tr w:rsidR="0030579A" w:rsidRPr="00023A41" w:rsidTr="00330879">
        <w:tc>
          <w:tcPr>
            <w:tcW w:w="1915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ОрФК</w:t>
            </w:r>
          </w:p>
        </w:tc>
        <w:tc>
          <w:tcPr>
            <w:tcW w:w="19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NAME_TOFK</w:t>
            </w:r>
          </w:p>
        </w:tc>
        <w:tc>
          <w:tcPr>
            <w:tcW w:w="10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89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2000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880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Полное наименование ОрФК. Заполняется в соо</w:t>
            </w:r>
            <w:r w:rsidRPr="00023A41">
              <w:rPr>
                <w:rFonts w:ascii="Times New Roman" w:hAnsi="Times New Roman"/>
              </w:rPr>
              <w:t>т</w:t>
            </w:r>
            <w:r w:rsidRPr="00023A41">
              <w:rPr>
                <w:rFonts w:ascii="Times New Roman" w:hAnsi="Times New Roman"/>
              </w:rPr>
              <w:t>ветствии с централизова</w:t>
            </w:r>
            <w:r w:rsidRPr="00023A41">
              <w:rPr>
                <w:rFonts w:ascii="Times New Roman" w:hAnsi="Times New Roman"/>
              </w:rPr>
              <w:t>н</w:t>
            </w:r>
            <w:r w:rsidRPr="00023A41">
              <w:rPr>
                <w:rFonts w:ascii="Times New Roman" w:hAnsi="Times New Roman"/>
              </w:rPr>
              <w:t>ным справочником ФК.</w:t>
            </w:r>
          </w:p>
        </w:tc>
      </w:tr>
      <w:tr w:rsidR="0030579A" w:rsidRPr="00023A41" w:rsidTr="00330879">
        <w:tc>
          <w:tcPr>
            <w:tcW w:w="1915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Почтовая информация о п</w:t>
            </w:r>
            <w:r w:rsidRPr="00023A41">
              <w:rPr>
                <w:rFonts w:ascii="Times New Roman" w:hAnsi="Times New Roman"/>
                <w:b/>
                <w:i/>
              </w:rPr>
              <w:t>о</w:t>
            </w:r>
            <w:r w:rsidRPr="00023A41">
              <w:rPr>
                <w:rFonts w:ascii="Times New Roman" w:hAnsi="Times New Roman"/>
                <w:b/>
                <w:i/>
              </w:rPr>
              <w:t>лучателе файла</w:t>
            </w:r>
          </w:p>
        </w:tc>
        <w:tc>
          <w:tcPr>
            <w:tcW w:w="1979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TO</w:t>
            </w:r>
          </w:p>
        </w:tc>
        <w:tc>
          <w:tcPr>
            <w:tcW w:w="1079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898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077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Да</w:t>
            </w:r>
          </w:p>
        </w:tc>
        <w:tc>
          <w:tcPr>
            <w:tcW w:w="2880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</w:tr>
      <w:tr w:rsidR="0030579A" w:rsidRPr="00023A41" w:rsidTr="00330879">
        <w:tc>
          <w:tcPr>
            <w:tcW w:w="1915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ОрФК</w:t>
            </w:r>
          </w:p>
        </w:tc>
        <w:tc>
          <w:tcPr>
            <w:tcW w:w="19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KOD_TOFK</w:t>
            </w:r>
          </w:p>
        </w:tc>
        <w:tc>
          <w:tcPr>
            <w:tcW w:w="10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89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4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880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Заполняется в соответствии с централизованным справочником ФК. Обязател</w:t>
            </w:r>
            <w:r w:rsidRPr="00023A41">
              <w:rPr>
                <w:rFonts w:ascii="Times New Roman" w:hAnsi="Times New Roman"/>
              </w:rPr>
              <w:t>ь</w:t>
            </w:r>
            <w:r w:rsidRPr="00023A41">
              <w:rPr>
                <w:rFonts w:ascii="Times New Roman" w:hAnsi="Times New Roman"/>
              </w:rPr>
              <w:t>ное поле при передаче д</w:t>
            </w:r>
            <w:r w:rsidRPr="00023A41">
              <w:rPr>
                <w:rFonts w:ascii="Times New Roman" w:hAnsi="Times New Roman"/>
              </w:rPr>
              <w:t>о</w:t>
            </w:r>
            <w:r w:rsidRPr="00023A41">
              <w:rPr>
                <w:rFonts w:ascii="Times New Roman" w:hAnsi="Times New Roman"/>
              </w:rPr>
              <w:t>кумента от ОрФК ОрФК.</w:t>
            </w:r>
          </w:p>
        </w:tc>
      </w:tr>
      <w:tr w:rsidR="0030579A" w:rsidRPr="00023A41" w:rsidTr="00330879">
        <w:tc>
          <w:tcPr>
            <w:tcW w:w="1915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ОрФК</w:t>
            </w:r>
          </w:p>
        </w:tc>
        <w:tc>
          <w:tcPr>
            <w:tcW w:w="19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NAME_TOFK</w:t>
            </w:r>
          </w:p>
        </w:tc>
        <w:tc>
          <w:tcPr>
            <w:tcW w:w="10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89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2000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880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Полное наименование ОрФК. Заполняется в соо</w:t>
            </w:r>
            <w:r w:rsidRPr="00023A41">
              <w:rPr>
                <w:rFonts w:ascii="Times New Roman" w:hAnsi="Times New Roman"/>
              </w:rPr>
              <w:t>т</w:t>
            </w:r>
            <w:r w:rsidRPr="00023A41">
              <w:rPr>
                <w:rFonts w:ascii="Times New Roman" w:hAnsi="Times New Roman"/>
              </w:rPr>
              <w:t>ветствии с централизова</w:t>
            </w:r>
            <w:r w:rsidRPr="00023A41">
              <w:rPr>
                <w:rFonts w:ascii="Times New Roman" w:hAnsi="Times New Roman"/>
              </w:rPr>
              <w:t>н</w:t>
            </w:r>
            <w:r w:rsidRPr="00023A41">
              <w:rPr>
                <w:rFonts w:ascii="Times New Roman" w:hAnsi="Times New Roman"/>
              </w:rPr>
              <w:t>ным справочником ФК. Обязательное поле при п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редаче документа от ОрФК ОрФК.</w:t>
            </w:r>
          </w:p>
        </w:tc>
      </w:tr>
      <w:tr w:rsidR="0030579A" w:rsidRPr="00023A41" w:rsidTr="00330879">
        <w:tc>
          <w:tcPr>
            <w:tcW w:w="1915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Уровень бюджета</w:t>
            </w:r>
          </w:p>
        </w:tc>
        <w:tc>
          <w:tcPr>
            <w:tcW w:w="19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BUDG_LEVEL</w:t>
            </w:r>
          </w:p>
        </w:tc>
        <w:tc>
          <w:tcPr>
            <w:tcW w:w="10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89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1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880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Уровень бюджета приним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ет следующие значения: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1 - «федеральный бюджет»;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2 - «бюджет субъекта РФ»;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3 - «местный бюджет»;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4 - «бюджет ГВФ РФ»;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5 - «бюджет ТГВФ»;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6 - «средства ЮЛ».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Обязательное поле при п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редаче документа от ОрФК клиенту.</w:t>
            </w:r>
          </w:p>
        </w:tc>
      </w:tr>
      <w:tr w:rsidR="0030579A" w:rsidRPr="00023A41" w:rsidTr="00330879">
        <w:tc>
          <w:tcPr>
            <w:tcW w:w="1915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клиента</w:t>
            </w:r>
          </w:p>
        </w:tc>
        <w:tc>
          <w:tcPr>
            <w:tcW w:w="19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KOD_UBP</w:t>
            </w:r>
          </w:p>
        </w:tc>
        <w:tc>
          <w:tcPr>
            <w:tcW w:w="10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89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5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880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значении поля BUDG_LEVEL =  «1» з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полняется в соответствии со Сводным реестром. При значении поля BUDG_LEVEL = «6» з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полняется соответствии с регистрационными данн</w:t>
            </w:r>
            <w:r w:rsidRPr="00023A41">
              <w:rPr>
                <w:rFonts w:ascii="Times New Roman" w:hAnsi="Times New Roman"/>
              </w:rPr>
              <w:t>ы</w:t>
            </w:r>
            <w:r w:rsidRPr="00023A41">
              <w:rPr>
                <w:rFonts w:ascii="Times New Roman" w:hAnsi="Times New Roman"/>
              </w:rPr>
              <w:t>ми присвоенными ОрФК. При остальных значениях  уровня бюджета заполняе</w:t>
            </w:r>
            <w:r w:rsidRPr="00023A41">
              <w:rPr>
                <w:rFonts w:ascii="Times New Roman" w:hAnsi="Times New Roman"/>
              </w:rPr>
              <w:t>т</w:t>
            </w:r>
            <w:r w:rsidRPr="00023A41">
              <w:rPr>
                <w:rFonts w:ascii="Times New Roman" w:hAnsi="Times New Roman"/>
              </w:rPr>
              <w:t>ся в соответствии с ПУБП.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В случае оформления для уполномоченного подра</w:t>
            </w:r>
            <w:r w:rsidRPr="00023A41">
              <w:rPr>
                <w:rFonts w:ascii="Times New Roman" w:hAnsi="Times New Roman"/>
              </w:rPr>
              <w:t>з</w:t>
            </w:r>
            <w:r w:rsidRPr="00023A41">
              <w:rPr>
                <w:rFonts w:ascii="Times New Roman" w:hAnsi="Times New Roman"/>
              </w:rPr>
              <w:t>деления, удаленного ПБС БС РФ, удаленного НУБП БС РФ заполняется в соответствии с регистрацио</w:t>
            </w:r>
            <w:r w:rsidRPr="00023A41">
              <w:rPr>
                <w:rFonts w:ascii="Times New Roman" w:hAnsi="Times New Roman"/>
              </w:rPr>
              <w:t>н</w:t>
            </w:r>
            <w:r w:rsidRPr="00023A41">
              <w:rPr>
                <w:rFonts w:ascii="Times New Roman" w:hAnsi="Times New Roman"/>
              </w:rPr>
              <w:t>ными данными, присвое</w:t>
            </w:r>
            <w:r w:rsidRPr="00023A41">
              <w:rPr>
                <w:rFonts w:ascii="Times New Roman" w:hAnsi="Times New Roman"/>
              </w:rPr>
              <w:t>н</w:t>
            </w:r>
            <w:r w:rsidRPr="00023A41">
              <w:rPr>
                <w:rFonts w:ascii="Times New Roman" w:hAnsi="Times New Roman"/>
              </w:rPr>
              <w:t>ными ОрФК.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Обязательное поле при п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редаче документа от ОрФК клиенту.</w:t>
            </w:r>
          </w:p>
        </w:tc>
      </w:tr>
      <w:tr w:rsidR="0030579A" w:rsidRPr="00023A41" w:rsidTr="00330879">
        <w:tc>
          <w:tcPr>
            <w:tcW w:w="1915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клиента</w:t>
            </w:r>
          </w:p>
        </w:tc>
        <w:tc>
          <w:tcPr>
            <w:tcW w:w="19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NAME_UBP</w:t>
            </w:r>
          </w:p>
        </w:tc>
        <w:tc>
          <w:tcPr>
            <w:tcW w:w="10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89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2000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880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Полное наименование кл</w:t>
            </w:r>
            <w:r w:rsidRPr="00023A41">
              <w:rPr>
                <w:rFonts w:ascii="Times New Roman" w:hAnsi="Times New Roman"/>
              </w:rPr>
              <w:t>и</w:t>
            </w:r>
            <w:r w:rsidRPr="00023A41">
              <w:rPr>
                <w:rFonts w:ascii="Times New Roman" w:hAnsi="Times New Roman"/>
              </w:rPr>
              <w:t>ента. При значении поля BUDG_LEVEL = «1» з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полняется в соответствии со Сводным реестром. При значении поля BUDG_LEVEL = «6» з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полняется в  соответствии с регистрационными данн</w:t>
            </w:r>
            <w:r w:rsidRPr="00023A41">
              <w:rPr>
                <w:rFonts w:ascii="Times New Roman" w:hAnsi="Times New Roman"/>
              </w:rPr>
              <w:t>ы</w:t>
            </w:r>
            <w:r w:rsidRPr="00023A41">
              <w:rPr>
                <w:rFonts w:ascii="Times New Roman" w:hAnsi="Times New Roman"/>
              </w:rPr>
              <w:t>ми, присвоенными ОрФК. При остальных значениях  уровня бюджета заполняе</w:t>
            </w:r>
            <w:r w:rsidRPr="00023A41">
              <w:rPr>
                <w:rFonts w:ascii="Times New Roman" w:hAnsi="Times New Roman"/>
              </w:rPr>
              <w:t>т</w:t>
            </w:r>
            <w:r w:rsidRPr="00023A41">
              <w:rPr>
                <w:rFonts w:ascii="Times New Roman" w:hAnsi="Times New Roman"/>
              </w:rPr>
              <w:t>ся в соответствии с ПУБП.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В случае оформления для уполномоченного подра</w:t>
            </w:r>
            <w:r w:rsidRPr="00023A41">
              <w:rPr>
                <w:rFonts w:ascii="Times New Roman" w:hAnsi="Times New Roman"/>
              </w:rPr>
              <w:t>з</w:t>
            </w:r>
            <w:r w:rsidRPr="00023A41">
              <w:rPr>
                <w:rFonts w:ascii="Times New Roman" w:hAnsi="Times New Roman"/>
              </w:rPr>
              <w:t>деления, удаленного ПБС БС РФ, удаленного НУБП БС РФ заполняется в соответствии с регистрацио</w:t>
            </w:r>
            <w:r w:rsidRPr="00023A41">
              <w:rPr>
                <w:rFonts w:ascii="Times New Roman" w:hAnsi="Times New Roman"/>
              </w:rPr>
              <w:t>н</w:t>
            </w:r>
            <w:r w:rsidRPr="00023A41">
              <w:rPr>
                <w:rFonts w:ascii="Times New Roman" w:hAnsi="Times New Roman"/>
              </w:rPr>
              <w:t>ными данными, присвое</w:t>
            </w:r>
            <w:r w:rsidRPr="00023A41">
              <w:rPr>
                <w:rFonts w:ascii="Times New Roman" w:hAnsi="Times New Roman"/>
              </w:rPr>
              <w:t>н</w:t>
            </w:r>
            <w:r w:rsidRPr="00023A41">
              <w:rPr>
                <w:rFonts w:ascii="Times New Roman" w:hAnsi="Times New Roman"/>
              </w:rPr>
              <w:t>ными ОрФК.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Обязательное поле при п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редаче документа от ОрФК клиенту.</w:t>
            </w:r>
          </w:p>
        </w:tc>
      </w:tr>
      <w:tr w:rsidR="0030579A" w:rsidRPr="00023A41" w:rsidTr="00330879">
        <w:tc>
          <w:tcPr>
            <w:tcW w:w="1915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Общая инфо</w:t>
            </w:r>
            <w:r w:rsidRPr="00023A41">
              <w:rPr>
                <w:rFonts w:ascii="Times New Roman" w:hAnsi="Times New Roman"/>
                <w:b/>
                <w:i/>
              </w:rPr>
              <w:t>р</w:t>
            </w:r>
            <w:r w:rsidRPr="00023A41">
              <w:rPr>
                <w:rFonts w:ascii="Times New Roman" w:hAnsi="Times New Roman"/>
                <w:b/>
                <w:i/>
              </w:rPr>
              <w:t>мация</w:t>
            </w:r>
          </w:p>
        </w:tc>
        <w:tc>
          <w:tcPr>
            <w:tcW w:w="1979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PT(*)</w:t>
            </w:r>
          </w:p>
        </w:tc>
        <w:tc>
          <w:tcPr>
            <w:tcW w:w="1079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898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077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Да</w:t>
            </w:r>
          </w:p>
        </w:tc>
        <w:tc>
          <w:tcPr>
            <w:tcW w:w="2880" w:type="dxa"/>
            <w:shd w:val="clear" w:color="auto" w:fill="FFFF00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b/>
                <w:i/>
              </w:rPr>
            </w:pPr>
            <w:r w:rsidRPr="00023A41">
              <w:rPr>
                <w:rFonts w:ascii="Times New Roman" w:hAnsi="Times New Roman"/>
                <w:b/>
                <w:i/>
              </w:rPr>
              <w:t>В одном файле может передаваться несколько документов «Протокол».</w:t>
            </w:r>
          </w:p>
        </w:tc>
      </w:tr>
      <w:tr w:rsidR="0030579A" w:rsidRPr="00023A41" w:rsidTr="00330879">
        <w:tc>
          <w:tcPr>
            <w:tcW w:w="1915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Глобальный ун</w:t>
            </w:r>
            <w:r w:rsidRPr="00023A41">
              <w:rPr>
                <w:rFonts w:ascii="Times New Roman" w:hAnsi="Times New Roman"/>
              </w:rPr>
              <w:t>и</w:t>
            </w:r>
            <w:r w:rsidRPr="00023A41">
              <w:rPr>
                <w:rFonts w:ascii="Times New Roman" w:hAnsi="Times New Roman"/>
              </w:rPr>
              <w:t>кальный идент</w:t>
            </w:r>
            <w:r w:rsidRPr="00023A41">
              <w:rPr>
                <w:rFonts w:ascii="Times New Roman" w:hAnsi="Times New Roman"/>
              </w:rPr>
              <w:t>и</w:t>
            </w:r>
            <w:r w:rsidRPr="00023A41">
              <w:rPr>
                <w:rFonts w:ascii="Times New Roman" w:hAnsi="Times New Roman"/>
              </w:rPr>
              <w:t>фикатор</w:t>
            </w:r>
          </w:p>
        </w:tc>
        <w:tc>
          <w:tcPr>
            <w:tcW w:w="19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GUID_FK</w:t>
            </w:r>
          </w:p>
        </w:tc>
        <w:tc>
          <w:tcPr>
            <w:tcW w:w="10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GUID</w:t>
            </w:r>
          </w:p>
        </w:tc>
        <w:tc>
          <w:tcPr>
            <w:tcW w:w="89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880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Служебное поле, заполн</w:t>
            </w:r>
            <w:r w:rsidRPr="00023A41">
              <w:rPr>
                <w:rFonts w:ascii="Times New Roman" w:hAnsi="Times New Roman"/>
              </w:rPr>
              <w:t>я</w:t>
            </w:r>
            <w:r w:rsidRPr="00023A41">
              <w:rPr>
                <w:rFonts w:ascii="Times New Roman" w:hAnsi="Times New Roman"/>
              </w:rPr>
              <w:t>ется в ОрФК.</w:t>
            </w:r>
          </w:p>
        </w:tc>
      </w:tr>
      <w:tr w:rsidR="0030579A" w:rsidRPr="00023A41" w:rsidTr="00330879">
        <w:tc>
          <w:tcPr>
            <w:tcW w:w="1915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Номер протокола</w:t>
            </w:r>
          </w:p>
        </w:tc>
        <w:tc>
          <w:tcPr>
            <w:tcW w:w="19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NOM_PRT</w:t>
            </w:r>
          </w:p>
        </w:tc>
        <w:tc>
          <w:tcPr>
            <w:tcW w:w="10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89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15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880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Номер протокола.</w:t>
            </w:r>
          </w:p>
        </w:tc>
      </w:tr>
      <w:tr w:rsidR="0030579A" w:rsidRPr="00023A41" w:rsidTr="00330879">
        <w:tc>
          <w:tcPr>
            <w:tcW w:w="1915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 протокола</w:t>
            </w:r>
          </w:p>
        </w:tc>
        <w:tc>
          <w:tcPr>
            <w:tcW w:w="19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DATE_PRT</w:t>
            </w:r>
          </w:p>
        </w:tc>
        <w:tc>
          <w:tcPr>
            <w:tcW w:w="10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DATE</w:t>
            </w:r>
          </w:p>
        </w:tc>
        <w:tc>
          <w:tcPr>
            <w:tcW w:w="89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880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Дата, на которую сформ</w:t>
            </w:r>
            <w:r w:rsidRPr="00023A41">
              <w:rPr>
                <w:rFonts w:ascii="Times New Roman" w:hAnsi="Times New Roman"/>
              </w:rPr>
              <w:t>и</w:t>
            </w:r>
            <w:r w:rsidRPr="00023A41">
              <w:rPr>
                <w:rFonts w:ascii="Times New Roman" w:hAnsi="Times New Roman"/>
              </w:rPr>
              <w:t>рован протокол.</w:t>
            </w:r>
          </w:p>
        </w:tc>
      </w:tr>
      <w:tr w:rsidR="0030579A" w:rsidRPr="00023A41" w:rsidTr="00330879">
        <w:tc>
          <w:tcPr>
            <w:tcW w:w="1915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органа ФК отправителя</w:t>
            </w:r>
          </w:p>
        </w:tc>
        <w:tc>
          <w:tcPr>
            <w:tcW w:w="19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KOD_TOFK_OT</w:t>
            </w:r>
          </w:p>
        </w:tc>
        <w:tc>
          <w:tcPr>
            <w:tcW w:w="10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89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4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880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ОрФК, сформирова</w:t>
            </w:r>
            <w:r w:rsidRPr="00023A41">
              <w:rPr>
                <w:rFonts w:ascii="Times New Roman" w:hAnsi="Times New Roman"/>
              </w:rPr>
              <w:t>в</w:t>
            </w:r>
            <w:r w:rsidRPr="00023A41">
              <w:rPr>
                <w:rFonts w:ascii="Times New Roman" w:hAnsi="Times New Roman"/>
              </w:rPr>
              <w:t>шего протокол. Поле з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полняется в соответствии с централизованным спр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вочником ФК.</w:t>
            </w:r>
          </w:p>
        </w:tc>
      </w:tr>
      <w:tr w:rsidR="0030579A" w:rsidRPr="00023A41" w:rsidTr="00330879">
        <w:tc>
          <w:tcPr>
            <w:tcW w:w="1915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органа ФК отпр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вителя</w:t>
            </w:r>
          </w:p>
        </w:tc>
        <w:tc>
          <w:tcPr>
            <w:tcW w:w="19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NAME_TOFK_OT</w:t>
            </w:r>
          </w:p>
        </w:tc>
        <w:tc>
          <w:tcPr>
            <w:tcW w:w="10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89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2000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880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Полное наименование ОрФК, сформировавшего Протокол. Поле заполняе</w:t>
            </w:r>
            <w:r w:rsidRPr="00023A41">
              <w:rPr>
                <w:rFonts w:ascii="Times New Roman" w:hAnsi="Times New Roman"/>
              </w:rPr>
              <w:t>т</w:t>
            </w:r>
            <w:r w:rsidRPr="00023A41">
              <w:rPr>
                <w:rFonts w:ascii="Times New Roman" w:hAnsi="Times New Roman"/>
              </w:rPr>
              <w:t>ся в соответствии с центр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лизованным справочником ФК.</w:t>
            </w:r>
          </w:p>
        </w:tc>
      </w:tr>
      <w:tr w:rsidR="0030579A" w:rsidRPr="00023A41" w:rsidTr="00330879">
        <w:tc>
          <w:tcPr>
            <w:tcW w:w="1915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органа ФК получателя</w:t>
            </w:r>
          </w:p>
        </w:tc>
        <w:tc>
          <w:tcPr>
            <w:tcW w:w="19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CODE_TOFK_PL</w:t>
            </w:r>
          </w:p>
        </w:tc>
        <w:tc>
          <w:tcPr>
            <w:tcW w:w="10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89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4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880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ОрФК, которому н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правляется Протокол. Поле заполняется в соответствии с централизованным спр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вочником ФК. Поле запо</w:t>
            </w:r>
            <w:r w:rsidRPr="00023A41">
              <w:rPr>
                <w:rFonts w:ascii="Times New Roman" w:hAnsi="Times New Roman"/>
              </w:rPr>
              <w:t>л</w:t>
            </w:r>
            <w:r w:rsidRPr="00023A41">
              <w:rPr>
                <w:rFonts w:ascii="Times New Roman" w:hAnsi="Times New Roman"/>
              </w:rPr>
              <w:t>няется в случае доставки документа от ОрФК до ОрФК.</w:t>
            </w:r>
          </w:p>
        </w:tc>
      </w:tr>
      <w:tr w:rsidR="0030579A" w:rsidRPr="00023A41" w:rsidTr="00330879">
        <w:tc>
          <w:tcPr>
            <w:tcW w:w="1915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органа ФК пол</w:t>
            </w:r>
            <w:r w:rsidRPr="00023A41">
              <w:rPr>
                <w:rFonts w:ascii="Times New Roman" w:hAnsi="Times New Roman"/>
              </w:rPr>
              <w:t>у</w:t>
            </w:r>
            <w:r w:rsidRPr="00023A41">
              <w:rPr>
                <w:rFonts w:ascii="Times New Roman" w:hAnsi="Times New Roman"/>
              </w:rPr>
              <w:t>чателя</w:t>
            </w:r>
          </w:p>
        </w:tc>
        <w:tc>
          <w:tcPr>
            <w:tcW w:w="19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NAME_TOFK_PL</w:t>
            </w:r>
          </w:p>
        </w:tc>
        <w:tc>
          <w:tcPr>
            <w:tcW w:w="10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89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2000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880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Полное наименование ОрФК, которому направл</w:t>
            </w:r>
            <w:r w:rsidRPr="00023A41">
              <w:rPr>
                <w:rFonts w:ascii="Times New Roman" w:hAnsi="Times New Roman"/>
              </w:rPr>
              <w:t>я</w:t>
            </w:r>
            <w:r w:rsidRPr="00023A41">
              <w:rPr>
                <w:rFonts w:ascii="Times New Roman" w:hAnsi="Times New Roman"/>
              </w:rPr>
              <w:t>ется Протокол. Поле запо</w:t>
            </w:r>
            <w:r w:rsidRPr="00023A41">
              <w:rPr>
                <w:rFonts w:ascii="Times New Roman" w:hAnsi="Times New Roman"/>
              </w:rPr>
              <w:t>л</w:t>
            </w:r>
            <w:r w:rsidRPr="00023A41">
              <w:rPr>
                <w:rFonts w:ascii="Times New Roman" w:hAnsi="Times New Roman"/>
              </w:rPr>
              <w:t>няется в соответствии с централизованным спр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вочником ФК. Поле запо</w:t>
            </w:r>
            <w:r w:rsidRPr="00023A41">
              <w:rPr>
                <w:rFonts w:ascii="Times New Roman" w:hAnsi="Times New Roman"/>
              </w:rPr>
              <w:t>л</w:t>
            </w:r>
            <w:r w:rsidRPr="00023A41">
              <w:rPr>
                <w:rFonts w:ascii="Times New Roman" w:hAnsi="Times New Roman"/>
              </w:rPr>
              <w:t>няется в случае доставки документа от ОрФК до ОрФК.</w:t>
            </w:r>
          </w:p>
        </w:tc>
      </w:tr>
      <w:tr w:rsidR="0030579A" w:rsidRPr="00023A41" w:rsidTr="00330879">
        <w:tc>
          <w:tcPr>
            <w:tcW w:w="1915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Глобальный ун</w:t>
            </w:r>
            <w:r w:rsidRPr="00023A41">
              <w:rPr>
                <w:rFonts w:ascii="Times New Roman" w:hAnsi="Times New Roman"/>
              </w:rPr>
              <w:t>и</w:t>
            </w:r>
            <w:r w:rsidRPr="00023A41">
              <w:rPr>
                <w:rFonts w:ascii="Times New Roman" w:hAnsi="Times New Roman"/>
              </w:rPr>
              <w:t>кальный идент</w:t>
            </w:r>
            <w:r w:rsidRPr="00023A41">
              <w:rPr>
                <w:rFonts w:ascii="Times New Roman" w:hAnsi="Times New Roman"/>
              </w:rPr>
              <w:t>и</w:t>
            </w:r>
            <w:r w:rsidRPr="00023A41">
              <w:rPr>
                <w:rFonts w:ascii="Times New Roman" w:hAnsi="Times New Roman"/>
              </w:rPr>
              <w:t>фикатор док</w:t>
            </w:r>
            <w:r w:rsidRPr="00023A41">
              <w:rPr>
                <w:rFonts w:ascii="Times New Roman" w:hAnsi="Times New Roman"/>
              </w:rPr>
              <w:t>у</w:t>
            </w:r>
            <w:r w:rsidRPr="00023A41">
              <w:rPr>
                <w:rFonts w:ascii="Times New Roman" w:hAnsi="Times New Roman"/>
              </w:rPr>
              <w:t>мента</w:t>
            </w:r>
          </w:p>
        </w:tc>
        <w:tc>
          <w:tcPr>
            <w:tcW w:w="19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GUID</w:t>
            </w:r>
          </w:p>
        </w:tc>
        <w:tc>
          <w:tcPr>
            <w:tcW w:w="10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GUID</w:t>
            </w:r>
          </w:p>
        </w:tc>
        <w:tc>
          <w:tcPr>
            <w:tcW w:w="89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880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Уникальный электронный номер документа, по результатам обработки кот</w:t>
            </w:r>
            <w:r w:rsidRPr="00023A41">
              <w:rPr>
                <w:rFonts w:ascii="Times New Roman" w:hAnsi="Times New Roman"/>
              </w:rPr>
              <w:t>о</w:t>
            </w:r>
            <w:r w:rsidRPr="00023A41">
              <w:rPr>
                <w:rFonts w:ascii="Times New Roman" w:hAnsi="Times New Roman"/>
              </w:rPr>
              <w:t>рого формируется данный Протокол. Поле обязател</w:t>
            </w:r>
            <w:r w:rsidRPr="00023A41">
              <w:rPr>
                <w:rFonts w:ascii="Times New Roman" w:hAnsi="Times New Roman"/>
              </w:rPr>
              <w:t>ь</w:t>
            </w:r>
            <w:r w:rsidRPr="00023A41">
              <w:rPr>
                <w:rFonts w:ascii="Times New Roman" w:hAnsi="Times New Roman"/>
              </w:rPr>
              <w:t>ное для заполнения при п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редаче документа по ма</w:t>
            </w:r>
            <w:r w:rsidRPr="00023A41">
              <w:rPr>
                <w:rFonts w:ascii="Times New Roman" w:hAnsi="Times New Roman"/>
              </w:rPr>
              <w:t>р</w:t>
            </w:r>
            <w:r w:rsidRPr="00023A41">
              <w:rPr>
                <w:rFonts w:ascii="Times New Roman" w:hAnsi="Times New Roman"/>
              </w:rPr>
              <w:t>шруту ОрФК-ОрФК.</w:t>
            </w:r>
          </w:p>
        </w:tc>
      </w:tr>
      <w:tr w:rsidR="0030579A" w:rsidRPr="00023A41" w:rsidTr="00330879">
        <w:tc>
          <w:tcPr>
            <w:tcW w:w="1915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документа</w:t>
            </w:r>
          </w:p>
        </w:tc>
        <w:tc>
          <w:tcPr>
            <w:tcW w:w="19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KOD_DOC</w:t>
            </w:r>
          </w:p>
        </w:tc>
        <w:tc>
          <w:tcPr>
            <w:tcW w:w="10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89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880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документа, по резул</w:t>
            </w:r>
            <w:r w:rsidRPr="00023A41">
              <w:rPr>
                <w:rFonts w:ascii="Times New Roman" w:hAnsi="Times New Roman"/>
              </w:rPr>
              <w:t>ь</w:t>
            </w:r>
            <w:r w:rsidRPr="00023A41">
              <w:rPr>
                <w:rFonts w:ascii="Times New Roman" w:hAnsi="Times New Roman"/>
              </w:rPr>
              <w:t>татам обработки которого формируется данный Пр</w:t>
            </w:r>
            <w:r w:rsidRPr="00023A41">
              <w:rPr>
                <w:rFonts w:ascii="Times New Roman" w:hAnsi="Times New Roman"/>
              </w:rPr>
              <w:t>о</w:t>
            </w:r>
            <w:r w:rsidRPr="00023A41">
              <w:rPr>
                <w:rFonts w:ascii="Times New Roman" w:hAnsi="Times New Roman"/>
              </w:rPr>
              <w:t>токол.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Может принимать следу</w:t>
            </w:r>
            <w:r w:rsidRPr="00023A41">
              <w:rPr>
                <w:rFonts w:ascii="Times New Roman" w:hAnsi="Times New Roman"/>
              </w:rPr>
              <w:t>ю</w:t>
            </w:r>
            <w:r w:rsidRPr="00023A41">
              <w:rPr>
                <w:rFonts w:ascii="Times New Roman" w:hAnsi="Times New Roman"/>
              </w:rPr>
              <w:t>щие значения: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AP - «Расходное распис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ние, Реестр расходных ра</w:t>
            </w:r>
            <w:r w:rsidRPr="00023A41">
              <w:rPr>
                <w:rFonts w:ascii="Times New Roman" w:hAnsi="Times New Roman"/>
              </w:rPr>
              <w:t>с</w:t>
            </w:r>
            <w:r w:rsidRPr="00023A41">
              <w:rPr>
                <w:rFonts w:ascii="Times New Roman" w:hAnsi="Times New Roman"/>
              </w:rPr>
              <w:t>писаний»;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BO - «Сведение о бюдже</w:t>
            </w:r>
            <w:r w:rsidRPr="00023A41">
              <w:rPr>
                <w:rFonts w:ascii="Times New Roman" w:hAnsi="Times New Roman"/>
              </w:rPr>
              <w:t>т</w:t>
            </w:r>
            <w:r w:rsidRPr="00023A41">
              <w:rPr>
                <w:rFonts w:ascii="Times New Roman" w:hAnsi="Times New Roman"/>
              </w:rPr>
              <w:t>ном обязательстве»;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BC - «Заявка на внесение изменений в бюджетное обязательство»;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BS - «Заявка на перерегис</w:t>
            </w:r>
            <w:r w:rsidRPr="00023A41">
              <w:rPr>
                <w:rFonts w:ascii="Times New Roman" w:hAnsi="Times New Roman"/>
              </w:rPr>
              <w:t>т</w:t>
            </w:r>
            <w:r w:rsidRPr="00023A41">
              <w:rPr>
                <w:rFonts w:ascii="Times New Roman" w:hAnsi="Times New Roman"/>
              </w:rPr>
              <w:t>рацию бюджетного обяз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тельства»;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  <w:highlight w:val="green"/>
              </w:rPr>
            </w:pPr>
            <w:r w:rsidRPr="00023A41">
              <w:rPr>
                <w:rFonts w:ascii="Times New Roman" w:hAnsi="Times New Roman"/>
                <w:highlight w:val="green"/>
                <w:lang w:val="en-US"/>
              </w:rPr>
              <w:t>CI</w:t>
            </w:r>
            <w:r w:rsidRPr="00023A41">
              <w:rPr>
                <w:rFonts w:ascii="Times New Roman" w:hAnsi="Times New Roman"/>
                <w:highlight w:val="green"/>
              </w:rPr>
              <w:t xml:space="preserve"> - «Сведения о соглашении»;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  <w:highlight w:val="green"/>
                <w:lang w:val="en-US"/>
              </w:rPr>
              <w:t>CJ</w:t>
            </w:r>
            <w:r w:rsidRPr="00023A41">
              <w:rPr>
                <w:rFonts w:ascii="Times New Roman" w:hAnsi="Times New Roman"/>
                <w:highlight w:val="green"/>
              </w:rPr>
              <w:t xml:space="preserve"> - «Сведения об изменении соглашения»;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FP - «Расшифровка к ра</w:t>
            </w:r>
            <w:r w:rsidRPr="00023A41">
              <w:rPr>
                <w:rFonts w:ascii="Times New Roman" w:hAnsi="Times New Roman"/>
              </w:rPr>
              <w:t>с</w:t>
            </w:r>
            <w:r w:rsidRPr="00023A41">
              <w:rPr>
                <w:rFonts w:ascii="Times New Roman" w:hAnsi="Times New Roman"/>
              </w:rPr>
              <w:t>четному документу»;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IR -  «Информация из ре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стра»;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PP - «Платежное поруч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ние, Пакет платежных п</w:t>
            </w:r>
            <w:r w:rsidRPr="00023A41">
              <w:rPr>
                <w:rFonts w:ascii="Times New Roman" w:hAnsi="Times New Roman"/>
              </w:rPr>
              <w:t>о</w:t>
            </w:r>
            <w:r w:rsidRPr="00023A41">
              <w:rPr>
                <w:rFonts w:ascii="Times New Roman" w:hAnsi="Times New Roman"/>
              </w:rPr>
              <w:t>ручений»;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PU - «Перечень УБП»;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RA - «Реестр администр</w:t>
            </w:r>
            <w:r w:rsidRPr="00023A41">
              <w:rPr>
                <w:rFonts w:ascii="Times New Roman" w:hAnsi="Times New Roman"/>
              </w:rPr>
              <w:t>и</w:t>
            </w:r>
            <w:r w:rsidRPr="00023A41">
              <w:rPr>
                <w:rFonts w:ascii="Times New Roman" w:hAnsi="Times New Roman"/>
              </w:rPr>
              <w:t>руемых платежей»;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RN - «Расшифровка сумм неиспользованных (внесе</w:t>
            </w:r>
            <w:r w:rsidRPr="00023A41">
              <w:rPr>
                <w:rFonts w:ascii="Times New Roman" w:hAnsi="Times New Roman"/>
              </w:rPr>
              <w:t>н</w:t>
            </w:r>
            <w:r w:rsidRPr="00023A41">
              <w:rPr>
                <w:rFonts w:ascii="Times New Roman" w:hAnsi="Times New Roman"/>
              </w:rPr>
              <w:t>ных через банкомат или пункт выдачи наличных денежных средств) средств»;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SV - «Справка о финанс</w:t>
            </w:r>
            <w:r w:rsidRPr="00023A41">
              <w:rPr>
                <w:rFonts w:ascii="Times New Roman" w:hAnsi="Times New Roman"/>
              </w:rPr>
              <w:t>и</w:t>
            </w:r>
            <w:r w:rsidRPr="00023A41">
              <w:rPr>
                <w:rFonts w:ascii="Times New Roman" w:hAnsi="Times New Roman"/>
              </w:rPr>
              <w:t>ровании и кассовых выпл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тах (ф. 0531811)»;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TL - «Перечень целевых субсидий»;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TS - «Сведения об операц</w:t>
            </w:r>
            <w:r w:rsidRPr="00023A41">
              <w:rPr>
                <w:rFonts w:ascii="Times New Roman" w:hAnsi="Times New Roman"/>
              </w:rPr>
              <w:t>и</w:t>
            </w:r>
            <w:r w:rsidRPr="00023A41">
              <w:rPr>
                <w:rFonts w:ascii="Times New Roman" w:hAnsi="Times New Roman"/>
              </w:rPr>
              <w:t>ях с целевыми субсидиями, предоставленными государственному (муниц</w:t>
            </w:r>
            <w:r w:rsidRPr="00023A41">
              <w:rPr>
                <w:rFonts w:ascii="Times New Roman" w:hAnsi="Times New Roman"/>
              </w:rPr>
              <w:t>и</w:t>
            </w:r>
            <w:r w:rsidRPr="00023A41">
              <w:rPr>
                <w:rFonts w:ascii="Times New Roman" w:hAnsi="Times New Roman"/>
              </w:rPr>
              <w:t>пальному) учреждению на очередной финансовый год»;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UC - «Уведомление о подтверждении (аннулиров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нии) Запроса на подтве</w:t>
            </w:r>
            <w:r w:rsidRPr="00023A41">
              <w:rPr>
                <w:rFonts w:ascii="Times New Roman" w:hAnsi="Times New Roman"/>
              </w:rPr>
              <w:t>р</w:t>
            </w:r>
            <w:r w:rsidRPr="00023A41">
              <w:rPr>
                <w:rFonts w:ascii="Times New Roman" w:hAnsi="Times New Roman"/>
              </w:rPr>
              <w:t>ждение»;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UF - «Уведомление об уточнении вида и прина</w:t>
            </w:r>
            <w:r w:rsidRPr="00023A41">
              <w:rPr>
                <w:rFonts w:ascii="Times New Roman" w:hAnsi="Times New Roman"/>
              </w:rPr>
              <w:t>д</w:t>
            </w:r>
            <w:r w:rsidRPr="00023A41">
              <w:rPr>
                <w:rFonts w:ascii="Times New Roman" w:hAnsi="Times New Roman"/>
              </w:rPr>
              <w:t>лежности платежа»;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UK - «Уведомление об уточнении операций клие</w:t>
            </w:r>
            <w:r w:rsidRPr="00023A41">
              <w:rPr>
                <w:rFonts w:ascii="Times New Roman" w:hAnsi="Times New Roman"/>
              </w:rPr>
              <w:t>н</w:t>
            </w:r>
            <w:r w:rsidRPr="00023A41">
              <w:rPr>
                <w:rFonts w:ascii="Times New Roman" w:hAnsi="Times New Roman"/>
              </w:rPr>
              <w:t>та»;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UM - «Межрегиональный зачет»;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UN - «Уведомление об уточнении, зачете (ФНС)»;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ZA - «Запрос на аннулир</w:t>
            </w:r>
            <w:r w:rsidRPr="00023A41">
              <w:rPr>
                <w:rFonts w:ascii="Times New Roman" w:hAnsi="Times New Roman"/>
              </w:rPr>
              <w:t>о</w:t>
            </w:r>
            <w:r w:rsidRPr="00023A41">
              <w:rPr>
                <w:rFonts w:ascii="Times New Roman" w:hAnsi="Times New Roman"/>
              </w:rPr>
              <w:t>вание заявки (консолидир</w:t>
            </w:r>
            <w:r w:rsidRPr="00023A41">
              <w:rPr>
                <w:rFonts w:ascii="Times New Roman" w:hAnsi="Times New Roman"/>
              </w:rPr>
              <w:t>о</w:t>
            </w:r>
            <w:r w:rsidRPr="00023A41">
              <w:rPr>
                <w:rFonts w:ascii="Times New Roman" w:hAnsi="Times New Roman"/>
              </w:rPr>
              <w:t>ванной заявки)»;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ZB - «Заявка на исключение реквизитов участников бюджетного процесса из Сводного реестра»;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ZD - «Заявка на включение (изменение) реквизитов участников бюджетного процесса в Сводный р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естр»;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ZN - «Заявка на получение денежных средств, пер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числяемых на карту»;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ZR - «Заявка на кассовый расход» («Сокращенная заявка на кассовый ра</w:t>
            </w:r>
            <w:r w:rsidRPr="00023A41">
              <w:rPr>
                <w:rFonts w:ascii="Times New Roman" w:hAnsi="Times New Roman"/>
              </w:rPr>
              <w:t>с</w:t>
            </w:r>
            <w:r w:rsidRPr="00023A41">
              <w:rPr>
                <w:rFonts w:ascii="Times New Roman" w:hAnsi="Times New Roman"/>
              </w:rPr>
              <w:t>ход»);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ZK - «Сводная заявка на кассовый расход (для упл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ты налогов)»;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ZO - «Запрос на предоста</w:t>
            </w:r>
            <w:r w:rsidRPr="00023A41">
              <w:rPr>
                <w:rFonts w:ascii="Times New Roman" w:hAnsi="Times New Roman"/>
              </w:rPr>
              <w:t>в</w:t>
            </w:r>
            <w:r w:rsidRPr="00023A41">
              <w:rPr>
                <w:rFonts w:ascii="Times New Roman" w:hAnsi="Times New Roman"/>
              </w:rPr>
              <w:t>ление отчета клиента»;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ZS - «Заявка на получение наличных денег»;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ZV - «Заявка на возврат»;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ZW - «Сведения об орган</w:t>
            </w:r>
            <w:r w:rsidRPr="00023A41">
              <w:rPr>
                <w:rFonts w:ascii="Times New Roman" w:hAnsi="Times New Roman"/>
              </w:rPr>
              <w:t>и</w:t>
            </w:r>
            <w:r w:rsidRPr="00023A41">
              <w:rPr>
                <w:rFonts w:ascii="Times New Roman" w:hAnsi="Times New Roman"/>
              </w:rPr>
              <w:t>зации»;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ZZ - «Консолидированная заявка»;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АТ - «Акт приемки-передачи показателей л/с, открытого организации, АУ/БУ», «Акт приемки-передачи показателей лиц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вого счета администратора доходов бюджета при реорганизации, передаче по</w:t>
            </w:r>
            <w:r w:rsidRPr="00023A41">
              <w:rPr>
                <w:rFonts w:ascii="Times New Roman" w:hAnsi="Times New Roman"/>
              </w:rPr>
              <w:t>л</w:t>
            </w:r>
            <w:r w:rsidRPr="00023A41">
              <w:rPr>
                <w:rFonts w:ascii="Times New Roman" w:hAnsi="Times New Roman"/>
              </w:rPr>
              <w:t>номочий», «Акт приемки-передачи кассовых выплат и поступлений при реорг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низации участников бю</w:t>
            </w:r>
            <w:r w:rsidRPr="00023A41">
              <w:rPr>
                <w:rFonts w:ascii="Times New Roman" w:hAnsi="Times New Roman"/>
              </w:rPr>
              <w:t>д</w:t>
            </w:r>
            <w:r w:rsidRPr="00023A41">
              <w:rPr>
                <w:rFonts w:ascii="Times New Roman" w:hAnsi="Times New Roman"/>
              </w:rPr>
              <w:t>жетного процесса»;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GS - «Информация о з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ключенном контракте (его изменении)»;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IS - «Информация об и</w:t>
            </w:r>
            <w:r w:rsidRPr="00023A41">
              <w:rPr>
                <w:rFonts w:ascii="Times New Roman" w:hAnsi="Times New Roman"/>
              </w:rPr>
              <w:t>с</w:t>
            </w:r>
            <w:r w:rsidRPr="00023A41">
              <w:rPr>
                <w:rFonts w:ascii="Times New Roman" w:hAnsi="Times New Roman"/>
              </w:rPr>
              <w:t>полнении (о расторжении) контракта на поставки т</w:t>
            </w:r>
            <w:r w:rsidRPr="00023A41">
              <w:rPr>
                <w:rFonts w:ascii="Times New Roman" w:hAnsi="Times New Roman"/>
              </w:rPr>
              <w:t>о</w:t>
            </w:r>
            <w:r w:rsidRPr="00023A41">
              <w:rPr>
                <w:rFonts w:ascii="Times New Roman" w:hAnsi="Times New Roman"/>
              </w:rPr>
              <w:t>варов, выполнение работ, оказание услуг».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Поле обязательно для з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полнения, если Протокол сформирован на документ, участвующий в электро</w:t>
            </w:r>
            <w:r w:rsidRPr="00023A41">
              <w:rPr>
                <w:rFonts w:ascii="Times New Roman" w:hAnsi="Times New Roman"/>
              </w:rPr>
              <w:t>н</w:t>
            </w:r>
            <w:r w:rsidRPr="00023A41">
              <w:rPr>
                <w:rFonts w:ascii="Times New Roman" w:hAnsi="Times New Roman"/>
              </w:rPr>
              <w:t>ном документообороте и имеющий маркер.</w:t>
            </w:r>
          </w:p>
        </w:tc>
      </w:tr>
      <w:tr w:rsidR="0030579A" w:rsidRPr="00023A41" w:rsidTr="00330879">
        <w:tc>
          <w:tcPr>
            <w:tcW w:w="1915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документа-основания</w:t>
            </w:r>
          </w:p>
        </w:tc>
        <w:tc>
          <w:tcPr>
            <w:tcW w:w="19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DOC_OSN</w:t>
            </w:r>
          </w:p>
        </w:tc>
        <w:tc>
          <w:tcPr>
            <w:tcW w:w="10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89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512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880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Полное наименование д</w:t>
            </w:r>
            <w:r w:rsidRPr="00023A41">
              <w:rPr>
                <w:rFonts w:ascii="Times New Roman" w:hAnsi="Times New Roman"/>
              </w:rPr>
              <w:t>о</w:t>
            </w:r>
            <w:r w:rsidRPr="00023A41">
              <w:rPr>
                <w:rFonts w:ascii="Times New Roman" w:hAnsi="Times New Roman"/>
              </w:rPr>
              <w:t>кумента, по результатам обработки которого форм</w:t>
            </w:r>
            <w:r w:rsidRPr="00023A41">
              <w:rPr>
                <w:rFonts w:ascii="Times New Roman" w:hAnsi="Times New Roman"/>
              </w:rPr>
              <w:t>и</w:t>
            </w:r>
            <w:r w:rsidRPr="00023A41">
              <w:rPr>
                <w:rFonts w:ascii="Times New Roman" w:hAnsi="Times New Roman"/>
              </w:rPr>
              <w:t>руется данный Протокол.</w:t>
            </w:r>
          </w:p>
        </w:tc>
      </w:tr>
      <w:tr w:rsidR="0030579A" w:rsidRPr="00023A41" w:rsidTr="00330879">
        <w:tc>
          <w:tcPr>
            <w:tcW w:w="1915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Номер докуме</w:t>
            </w:r>
            <w:r w:rsidRPr="00023A41">
              <w:rPr>
                <w:rFonts w:ascii="Times New Roman" w:hAnsi="Times New Roman"/>
              </w:rPr>
              <w:t>н</w:t>
            </w:r>
            <w:r w:rsidRPr="00023A41">
              <w:rPr>
                <w:rFonts w:ascii="Times New Roman" w:hAnsi="Times New Roman"/>
              </w:rPr>
              <w:t>та-основания</w:t>
            </w:r>
          </w:p>
        </w:tc>
        <w:tc>
          <w:tcPr>
            <w:tcW w:w="19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NOM_OSN</w:t>
            </w:r>
          </w:p>
        </w:tc>
        <w:tc>
          <w:tcPr>
            <w:tcW w:w="10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89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50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880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Номер документа, по результатам обработки кот</w:t>
            </w:r>
            <w:r w:rsidRPr="00023A41">
              <w:rPr>
                <w:rFonts w:ascii="Times New Roman" w:hAnsi="Times New Roman"/>
              </w:rPr>
              <w:t>о</w:t>
            </w:r>
            <w:r w:rsidRPr="00023A41">
              <w:rPr>
                <w:rFonts w:ascii="Times New Roman" w:hAnsi="Times New Roman"/>
              </w:rPr>
              <w:t>рого формируется данный Протокол.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Если Протокол формируе</w:t>
            </w:r>
            <w:r w:rsidRPr="00023A41">
              <w:rPr>
                <w:rFonts w:ascii="Times New Roman" w:hAnsi="Times New Roman"/>
              </w:rPr>
              <w:t>т</w:t>
            </w:r>
            <w:r w:rsidRPr="00023A41">
              <w:rPr>
                <w:rFonts w:ascii="Times New Roman" w:hAnsi="Times New Roman"/>
              </w:rPr>
              <w:t>ся по результатам обрабо</w:t>
            </w:r>
            <w:r w:rsidRPr="00023A41">
              <w:rPr>
                <w:rFonts w:ascii="Times New Roman" w:hAnsi="Times New Roman"/>
              </w:rPr>
              <w:t>т</w:t>
            </w:r>
            <w:r w:rsidRPr="00023A41">
              <w:rPr>
                <w:rFonts w:ascii="Times New Roman" w:hAnsi="Times New Roman"/>
              </w:rPr>
              <w:t>ки документа «Заявка на перерегистрацию бюдже</w:t>
            </w:r>
            <w:r w:rsidRPr="00023A41">
              <w:rPr>
                <w:rFonts w:ascii="Times New Roman" w:hAnsi="Times New Roman"/>
              </w:rPr>
              <w:t>т</w:t>
            </w:r>
            <w:r w:rsidRPr="00023A41">
              <w:rPr>
                <w:rFonts w:ascii="Times New Roman" w:hAnsi="Times New Roman"/>
              </w:rPr>
              <w:t>ного обязательства», поле заполняется номером БО, указанным в Заявке.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Для остальных документов в случае если номер не пр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дусмотрен их формой, поле заполняется прочерком «-».</w:t>
            </w:r>
          </w:p>
        </w:tc>
      </w:tr>
      <w:tr w:rsidR="0030579A" w:rsidRPr="00023A41" w:rsidTr="00330879">
        <w:tc>
          <w:tcPr>
            <w:tcW w:w="1915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 документа-основания</w:t>
            </w:r>
          </w:p>
        </w:tc>
        <w:tc>
          <w:tcPr>
            <w:tcW w:w="19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DATE_OSN</w:t>
            </w:r>
          </w:p>
        </w:tc>
        <w:tc>
          <w:tcPr>
            <w:tcW w:w="10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DATE</w:t>
            </w:r>
          </w:p>
        </w:tc>
        <w:tc>
          <w:tcPr>
            <w:tcW w:w="89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880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 документа, по резул</w:t>
            </w:r>
            <w:r w:rsidRPr="00023A41">
              <w:rPr>
                <w:rFonts w:ascii="Times New Roman" w:hAnsi="Times New Roman"/>
              </w:rPr>
              <w:t>ь</w:t>
            </w:r>
            <w:r w:rsidRPr="00023A41">
              <w:rPr>
                <w:rFonts w:ascii="Times New Roman" w:hAnsi="Times New Roman"/>
              </w:rPr>
              <w:t>татам обработки которого формируется данный Пр</w:t>
            </w:r>
            <w:r w:rsidRPr="00023A41">
              <w:rPr>
                <w:rFonts w:ascii="Times New Roman" w:hAnsi="Times New Roman"/>
              </w:rPr>
              <w:t>о</w:t>
            </w:r>
            <w:r w:rsidRPr="00023A41">
              <w:rPr>
                <w:rFonts w:ascii="Times New Roman" w:hAnsi="Times New Roman"/>
              </w:rPr>
              <w:t>токол.</w:t>
            </w:r>
          </w:p>
        </w:tc>
      </w:tr>
      <w:tr w:rsidR="0030579A" w:rsidRPr="00023A41" w:rsidTr="00330879">
        <w:tc>
          <w:tcPr>
            <w:tcW w:w="1915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клиента</w:t>
            </w:r>
          </w:p>
        </w:tc>
        <w:tc>
          <w:tcPr>
            <w:tcW w:w="19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KOD_UBP_PBS</w:t>
            </w:r>
          </w:p>
        </w:tc>
        <w:tc>
          <w:tcPr>
            <w:tcW w:w="10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89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5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880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Код УБП.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Для УБП федерального уровня заполняется в соо</w:t>
            </w:r>
            <w:r w:rsidRPr="00023A41">
              <w:rPr>
                <w:rFonts w:ascii="Times New Roman" w:hAnsi="Times New Roman"/>
              </w:rPr>
              <w:t>т</w:t>
            </w:r>
            <w:r w:rsidRPr="00023A41">
              <w:rPr>
                <w:rFonts w:ascii="Times New Roman" w:hAnsi="Times New Roman"/>
              </w:rPr>
              <w:t>ветствии со Сводным ре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стром.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остальных значениях уровня бюджета не запо</w:t>
            </w:r>
            <w:r w:rsidRPr="00023A41">
              <w:rPr>
                <w:rFonts w:ascii="Times New Roman" w:hAnsi="Times New Roman"/>
              </w:rPr>
              <w:t>л</w:t>
            </w:r>
            <w:r w:rsidRPr="00023A41">
              <w:rPr>
                <w:rFonts w:ascii="Times New Roman" w:hAnsi="Times New Roman"/>
              </w:rPr>
              <w:t>няется.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Для уполномоченного по</w:t>
            </w:r>
            <w:r w:rsidRPr="00023A41">
              <w:rPr>
                <w:rFonts w:ascii="Times New Roman" w:hAnsi="Times New Roman"/>
              </w:rPr>
              <w:t>д</w:t>
            </w:r>
            <w:r w:rsidRPr="00023A41">
              <w:rPr>
                <w:rFonts w:ascii="Times New Roman" w:hAnsi="Times New Roman"/>
              </w:rPr>
              <w:t>разделения заполняется в соответствии с регистрац</w:t>
            </w:r>
            <w:r w:rsidRPr="00023A41">
              <w:rPr>
                <w:rFonts w:ascii="Times New Roman" w:hAnsi="Times New Roman"/>
              </w:rPr>
              <w:t>и</w:t>
            </w:r>
            <w:r w:rsidRPr="00023A41">
              <w:rPr>
                <w:rFonts w:ascii="Times New Roman" w:hAnsi="Times New Roman"/>
              </w:rPr>
              <w:t>онными данными, присв</w:t>
            </w:r>
            <w:r w:rsidRPr="00023A41">
              <w:rPr>
                <w:rFonts w:ascii="Times New Roman" w:hAnsi="Times New Roman"/>
              </w:rPr>
              <w:t>о</w:t>
            </w:r>
            <w:r w:rsidRPr="00023A41">
              <w:rPr>
                <w:rFonts w:ascii="Times New Roman" w:hAnsi="Times New Roman"/>
              </w:rPr>
              <w:t>енными ОрФК.</w:t>
            </w:r>
          </w:p>
        </w:tc>
      </w:tr>
      <w:tr w:rsidR="0030579A" w:rsidRPr="00023A41" w:rsidTr="00330879">
        <w:tc>
          <w:tcPr>
            <w:tcW w:w="1915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клиента</w:t>
            </w:r>
          </w:p>
        </w:tc>
        <w:tc>
          <w:tcPr>
            <w:tcW w:w="19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NAME_UBP</w:t>
            </w:r>
          </w:p>
        </w:tc>
        <w:tc>
          <w:tcPr>
            <w:tcW w:w="10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89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2000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880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Полное наименование кл</w:t>
            </w:r>
            <w:r w:rsidRPr="00023A41">
              <w:rPr>
                <w:rFonts w:ascii="Times New Roman" w:hAnsi="Times New Roman"/>
              </w:rPr>
              <w:t>и</w:t>
            </w:r>
            <w:r w:rsidRPr="00023A41">
              <w:rPr>
                <w:rFonts w:ascii="Times New Roman" w:hAnsi="Times New Roman"/>
              </w:rPr>
              <w:t>ента.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Для УБП федерального уровня  заполняется в соо</w:t>
            </w:r>
            <w:r w:rsidRPr="00023A41">
              <w:rPr>
                <w:rFonts w:ascii="Times New Roman" w:hAnsi="Times New Roman"/>
              </w:rPr>
              <w:t>т</w:t>
            </w:r>
            <w:r w:rsidRPr="00023A41">
              <w:rPr>
                <w:rFonts w:ascii="Times New Roman" w:hAnsi="Times New Roman"/>
              </w:rPr>
              <w:t>ветствии со Сводным ре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стром.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Для НУБП, АУ и БУ, з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полняется в соответствии с регистрационными данн</w:t>
            </w:r>
            <w:r w:rsidRPr="00023A41">
              <w:rPr>
                <w:rFonts w:ascii="Times New Roman" w:hAnsi="Times New Roman"/>
              </w:rPr>
              <w:t>ы</w:t>
            </w:r>
            <w:r w:rsidRPr="00023A41">
              <w:rPr>
                <w:rFonts w:ascii="Times New Roman" w:hAnsi="Times New Roman"/>
              </w:rPr>
              <w:t>ми, присвоенными ОрФК.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 остальных значениях уровня бюджета заполняе</w:t>
            </w:r>
            <w:r w:rsidRPr="00023A41">
              <w:rPr>
                <w:rFonts w:ascii="Times New Roman" w:hAnsi="Times New Roman"/>
              </w:rPr>
              <w:t>т</w:t>
            </w:r>
            <w:r w:rsidRPr="00023A41">
              <w:rPr>
                <w:rFonts w:ascii="Times New Roman" w:hAnsi="Times New Roman"/>
              </w:rPr>
              <w:t>ся в соответствии с ПУБП.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Для уполномоченного по</w:t>
            </w:r>
            <w:r w:rsidRPr="00023A41">
              <w:rPr>
                <w:rFonts w:ascii="Times New Roman" w:hAnsi="Times New Roman"/>
              </w:rPr>
              <w:t>д</w:t>
            </w:r>
            <w:r w:rsidRPr="00023A41">
              <w:rPr>
                <w:rFonts w:ascii="Times New Roman" w:hAnsi="Times New Roman"/>
              </w:rPr>
              <w:t>разделения заполняется в соответствии с регистрац</w:t>
            </w:r>
            <w:r w:rsidRPr="00023A41">
              <w:rPr>
                <w:rFonts w:ascii="Times New Roman" w:hAnsi="Times New Roman"/>
              </w:rPr>
              <w:t>и</w:t>
            </w:r>
            <w:r w:rsidRPr="00023A41">
              <w:rPr>
                <w:rFonts w:ascii="Times New Roman" w:hAnsi="Times New Roman"/>
              </w:rPr>
              <w:t>онными данными, присв</w:t>
            </w:r>
            <w:r w:rsidRPr="00023A41">
              <w:rPr>
                <w:rFonts w:ascii="Times New Roman" w:hAnsi="Times New Roman"/>
              </w:rPr>
              <w:t>о</w:t>
            </w:r>
            <w:r w:rsidRPr="00023A41">
              <w:rPr>
                <w:rFonts w:ascii="Times New Roman" w:hAnsi="Times New Roman"/>
              </w:rPr>
              <w:t>енными ОрФК.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Поле не заполняется, если УБП входит в часть Сво</w:t>
            </w:r>
            <w:r w:rsidRPr="00023A41">
              <w:rPr>
                <w:rFonts w:ascii="Times New Roman" w:hAnsi="Times New Roman"/>
              </w:rPr>
              <w:t>д</w:t>
            </w:r>
            <w:r w:rsidRPr="00023A41">
              <w:rPr>
                <w:rFonts w:ascii="Times New Roman" w:hAnsi="Times New Roman"/>
              </w:rPr>
              <w:t>ного реестра, содержащего сведения, составляющие государственную тайну.</w:t>
            </w:r>
          </w:p>
        </w:tc>
      </w:tr>
      <w:tr w:rsidR="0030579A" w:rsidRPr="00023A41" w:rsidTr="00330879">
        <w:tc>
          <w:tcPr>
            <w:tcW w:w="1915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Номер лицевого счета клиента</w:t>
            </w:r>
          </w:p>
        </w:tc>
        <w:tc>
          <w:tcPr>
            <w:tcW w:w="19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LS_UBP</w:t>
            </w:r>
          </w:p>
        </w:tc>
        <w:tc>
          <w:tcPr>
            <w:tcW w:w="10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89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11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880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Номер лицевого счета УБП/НУБП/АУ/БУ, документ которого обрабат</w:t>
            </w:r>
            <w:r w:rsidRPr="00023A41">
              <w:rPr>
                <w:rFonts w:ascii="Times New Roman" w:hAnsi="Times New Roman"/>
              </w:rPr>
              <w:t>ы</w:t>
            </w:r>
            <w:r w:rsidRPr="00023A41">
              <w:rPr>
                <w:rFonts w:ascii="Times New Roman" w:hAnsi="Times New Roman"/>
              </w:rPr>
              <w:t>вался.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 заполняется, если док</w:t>
            </w:r>
            <w:r w:rsidRPr="00023A41">
              <w:rPr>
                <w:rFonts w:ascii="Times New Roman" w:hAnsi="Times New Roman"/>
              </w:rPr>
              <w:t>у</w:t>
            </w:r>
            <w:r w:rsidRPr="00023A41">
              <w:rPr>
                <w:rFonts w:ascii="Times New Roman" w:hAnsi="Times New Roman"/>
              </w:rPr>
              <w:t>мент, по результатам обр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ботки которого формируе</w:t>
            </w:r>
            <w:r w:rsidRPr="00023A41">
              <w:rPr>
                <w:rFonts w:ascii="Times New Roman" w:hAnsi="Times New Roman"/>
              </w:rPr>
              <w:t>т</w:t>
            </w:r>
            <w:r w:rsidRPr="00023A41">
              <w:rPr>
                <w:rFonts w:ascii="Times New Roman" w:hAnsi="Times New Roman"/>
              </w:rPr>
              <w:t>ся данный Протокол, сфо</w:t>
            </w:r>
            <w:r w:rsidRPr="00023A41">
              <w:rPr>
                <w:rFonts w:ascii="Times New Roman" w:hAnsi="Times New Roman"/>
              </w:rPr>
              <w:t>р</w:t>
            </w:r>
            <w:r w:rsidRPr="00023A41">
              <w:rPr>
                <w:rFonts w:ascii="Times New Roman" w:hAnsi="Times New Roman"/>
              </w:rPr>
              <w:t>мирован уполномоченным подразделением.</w:t>
            </w:r>
          </w:p>
        </w:tc>
      </w:tr>
      <w:tr w:rsidR="0030579A" w:rsidRPr="00023A41" w:rsidTr="00330879">
        <w:tc>
          <w:tcPr>
            <w:tcW w:w="1915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бюджета</w:t>
            </w:r>
          </w:p>
        </w:tc>
        <w:tc>
          <w:tcPr>
            <w:tcW w:w="19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NAME_BUD</w:t>
            </w:r>
          </w:p>
        </w:tc>
        <w:tc>
          <w:tcPr>
            <w:tcW w:w="10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89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512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880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бюджета.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Для клиента, УБП фед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рального уровня, указыв</w:t>
            </w:r>
            <w:r w:rsidRPr="00023A41">
              <w:rPr>
                <w:rFonts w:ascii="Times New Roman" w:hAnsi="Times New Roman"/>
              </w:rPr>
              <w:t>а</w:t>
            </w:r>
            <w:r w:rsidRPr="00023A41">
              <w:rPr>
                <w:rFonts w:ascii="Times New Roman" w:hAnsi="Times New Roman"/>
              </w:rPr>
              <w:t>ется «федеральный бю</w:t>
            </w:r>
            <w:r w:rsidRPr="00023A41">
              <w:rPr>
                <w:rFonts w:ascii="Times New Roman" w:hAnsi="Times New Roman"/>
              </w:rPr>
              <w:t>д</w:t>
            </w:r>
            <w:r w:rsidRPr="00023A41">
              <w:rPr>
                <w:rFonts w:ascii="Times New Roman" w:hAnsi="Times New Roman"/>
              </w:rPr>
              <w:t>жет», для клиента, УБП субъекта РФ (МО), ТГВФ, ГВФ РФ указывается наименование соответству</w:t>
            </w:r>
            <w:r w:rsidRPr="00023A41">
              <w:rPr>
                <w:rFonts w:ascii="Times New Roman" w:hAnsi="Times New Roman"/>
              </w:rPr>
              <w:t>ю</w:t>
            </w:r>
            <w:r w:rsidRPr="00023A41">
              <w:rPr>
                <w:rFonts w:ascii="Times New Roman" w:hAnsi="Times New Roman"/>
              </w:rPr>
              <w:t>щего бюджета, в рамках кассового обслуживания исполнения которого ОрФК осуществляется обработка и учет документов клиента.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Поле не заполняется, если клиент  является НУБП, АУ или БУ.</w:t>
            </w:r>
          </w:p>
        </w:tc>
      </w:tr>
      <w:tr w:rsidR="0030579A" w:rsidRPr="00023A41" w:rsidTr="00330879">
        <w:tc>
          <w:tcPr>
            <w:tcW w:w="1915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Наименование финансового о</w:t>
            </w:r>
            <w:r w:rsidRPr="00023A41">
              <w:rPr>
                <w:rFonts w:ascii="Times New Roman" w:hAnsi="Times New Roman"/>
              </w:rPr>
              <w:t>р</w:t>
            </w:r>
            <w:r w:rsidRPr="00023A41">
              <w:rPr>
                <w:rFonts w:ascii="Times New Roman" w:hAnsi="Times New Roman"/>
              </w:rPr>
              <w:t>гана</w:t>
            </w:r>
          </w:p>
        </w:tc>
        <w:tc>
          <w:tcPr>
            <w:tcW w:w="19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NAME_FO</w:t>
            </w:r>
          </w:p>
        </w:tc>
        <w:tc>
          <w:tcPr>
            <w:tcW w:w="10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89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2000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880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Полное наименование ФО.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Для УБП федерального уровня указывается наим</w:t>
            </w:r>
            <w:r w:rsidRPr="00023A41">
              <w:rPr>
                <w:rFonts w:ascii="Times New Roman" w:hAnsi="Times New Roman"/>
              </w:rPr>
              <w:t>е</w:t>
            </w:r>
            <w:r w:rsidRPr="00023A41">
              <w:rPr>
                <w:rFonts w:ascii="Times New Roman" w:hAnsi="Times New Roman"/>
              </w:rPr>
              <w:t>нование ФО «Министерс</w:t>
            </w:r>
            <w:r w:rsidRPr="00023A41">
              <w:rPr>
                <w:rFonts w:ascii="Times New Roman" w:hAnsi="Times New Roman"/>
              </w:rPr>
              <w:t>т</w:t>
            </w:r>
            <w:r w:rsidRPr="00023A41">
              <w:rPr>
                <w:rFonts w:ascii="Times New Roman" w:hAnsi="Times New Roman"/>
              </w:rPr>
              <w:t>во финансов Российской Федерации», для клиента, УБП субъекта РФ (МО), указывается наименование ФО соответствующего бюджета.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Для клиента ТГВФ, ГВФ РФ может не заполнятся.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Поле не заполняется, если клиент является НУБП, АУ или БУ.</w:t>
            </w:r>
          </w:p>
        </w:tc>
      </w:tr>
      <w:tr w:rsidR="0030579A" w:rsidRPr="00023A41" w:rsidTr="00330879">
        <w:tc>
          <w:tcPr>
            <w:tcW w:w="1915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Признак прин</w:t>
            </w:r>
            <w:r w:rsidRPr="00023A41">
              <w:rPr>
                <w:rFonts w:ascii="Times New Roman" w:hAnsi="Times New Roman"/>
              </w:rPr>
              <w:t>я</w:t>
            </w:r>
            <w:r w:rsidRPr="00023A41">
              <w:rPr>
                <w:rFonts w:ascii="Times New Roman" w:hAnsi="Times New Roman"/>
              </w:rPr>
              <w:t>тия к учету (а</w:t>
            </w:r>
            <w:r w:rsidRPr="00023A41">
              <w:rPr>
                <w:rFonts w:ascii="Times New Roman" w:hAnsi="Times New Roman"/>
              </w:rPr>
              <w:t>н</w:t>
            </w:r>
            <w:r w:rsidRPr="00023A41">
              <w:rPr>
                <w:rFonts w:ascii="Times New Roman" w:hAnsi="Times New Roman"/>
              </w:rPr>
              <w:t>нулирования)</w:t>
            </w:r>
          </w:p>
        </w:tc>
        <w:tc>
          <w:tcPr>
            <w:tcW w:w="19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PRT_TYPE</w:t>
            </w:r>
          </w:p>
        </w:tc>
        <w:tc>
          <w:tcPr>
            <w:tcW w:w="10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89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= 1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880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Признак принятия к учету: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0 - документ принимается;</w:t>
            </w:r>
          </w:p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1 - документ не принимае</w:t>
            </w:r>
            <w:r w:rsidRPr="00023A41">
              <w:rPr>
                <w:rFonts w:ascii="Times New Roman" w:hAnsi="Times New Roman"/>
              </w:rPr>
              <w:t>т</w:t>
            </w:r>
            <w:r w:rsidRPr="00023A41">
              <w:rPr>
                <w:rFonts w:ascii="Times New Roman" w:hAnsi="Times New Roman"/>
              </w:rPr>
              <w:t>ся (аннулируется).</w:t>
            </w:r>
          </w:p>
        </w:tc>
      </w:tr>
      <w:tr w:rsidR="0030579A" w:rsidRPr="00023A41" w:rsidTr="00330879">
        <w:tc>
          <w:tcPr>
            <w:tcW w:w="1915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 принятия для обработки или на учет (а</w:t>
            </w:r>
            <w:r w:rsidRPr="00023A41">
              <w:rPr>
                <w:rFonts w:ascii="Times New Roman" w:hAnsi="Times New Roman"/>
              </w:rPr>
              <w:t>н</w:t>
            </w:r>
            <w:r w:rsidRPr="00023A41">
              <w:rPr>
                <w:rFonts w:ascii="Times New Roman" w:hAnsi="Times New Roman"/>
              </w:rPr>
              <w:t>нулирования)</w:t>
            </w:r>
          </w:p>
        </w:tc>
        <w:tc>
          <w:tcPr>
            <w:tcW w:w="19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DATE_PR</w:t>
            </w:r>
          </w:p>
        </w:tc>
        <w:tc>
          <w:tcPr>
            <w:tcW w:w="10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DATE</w:t>
            </w:r>
          </w:p>
        </w:tc>
        <w:tc>
          <w:tcPr>
            <w:tcW w:w="89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880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 принятия для обрабо</w:t>
            </w:r>
            <w:r w:rsidRPr="00023A41">
              <w:rPr>
                <w:rFonts w:ascii="Times New Roman" w:hAnsi="Times New Roman"/>
              </w:rPr>
              <w:t>т</w:t>
            </w:r>
            <w:r w:rsidRPr="00023A41">
              <w:rPr>
                <w:rFonts w:ascii="Times New Roman" w:hAnsi="Times New Roman"/>
              </w:rPr>
              <w:t>ки или на учет (аннулир</w:t>
            </w:r>
            <w:r w:rsidRPr="00023A41">
              <w:rPr>
                <w:rFonts w:ascii="Times New Roman" w:hAnsi="Times New Roman"/>
              </w:rPr>
              <w:t>о</w:t>
            </w:r>
            <w:r w:rsidRPr="00023A41">
              <w:rPr>
                <w:rFonts w:ascii="Times New Roman" w:hAnsi="Times New Roman"/>
              </w:rPr>
              <w:t>вания) документа клиента.</w:t>
            </w:r>
          </w:p>
        </w:tc>
      </w:tr>
      <w:tr w:rsidR="0030579A" w:rsidRPr="00023A41" w:rsidTr="00330879">
        <w:tc>
          <w:tcPr>
            <w:tcW w:w="1915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Примечание</w:t>
            </w:r>
          </w:p>
        </w:tc>
        <w:tc>
          <w:tcPr>
            <w:tcW w:w="19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NOTE</w:t>
            </w:r>
          </w:p>
        </w:tc>
        <w:tc>
          <w:tcPr>
            <w:tcW w:w="10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89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2000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880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Описание причин аннул</w:t>
            </w:r>
            <w:r w:rsidRPr="00023A41">
              <w:rPr>
                <w:rFonts w:ascii="Times New Roman" w:hAnsi="Times New Roman"/>
              </w:rPr>
              <w:t>и</w:t>
            </w:r>
            <w:r w:rsidRPr="00023A41">
              <w:rPr>
                <w:rFonts w:ascii="Times New Roman" w:hAnsi="Times New Roman"/>
              </w:rPr>
              <w:t>рования документа или не принятия его для обработки или постановки на учет и другая необходимая и</w:t>
            </w:r>
            <w:r w:rsidRPr="00023A41">
              <w:rPr>
                <w:rFonts w:ascii="Times New Roman" w:hAnsi="Times New Roman"/>
              </w:rPr>
              <w:t>н</w:t>
            </w:r>
            <w:r w:rsidRPr="00023A41">
              <w:rPr>
                <w:rFonts w:ascii="Times New Roman" w:hAnsi="Times New Roman"/>
              </w:rPr>
              <w:t>формация.</w:t>
            </w:r>
          </w:p>
        </w:tc>
      </w:tr>
      <w:tr w:rsidR="0030579A" w:rsidRPr="00023A41" w:rsidTr="00330879">
        <w:tc>
          <w:tcPr>
            <w:tcW w:w="1915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Должность ответственного и</w:t>
            </w:r>
            <w:r w:rsidRPr="00023A41">
              <w:rPr>
                <w:rFonts w:ascii="Times New Roman" w:hAnsi="Times New Roman"/>
              </w:rPr>
              <w:t>с</w:t>
            </w:r>
            <w:r w:rsidRPr="00023A41">
              <w:rPr>
                <w:rFonts w:ascii="Times New Roman" w:hAnsi="Times New Roman"/>
              </w:rPr>
              <w:t>полнителя</w:t>
            </w:r>
          </w:p>
        </w:tc>
        <w:tc>
          <w:tcPr>
            <w:tcW w:w="19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DOL_ISP</w:t>
            </w:r>
          </w:p>
        </w:tc>
        <w:tc>
          <w:tcPr>
            <w:tcW w:w="10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89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100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880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Должность ответственного исполнителя.</w:t>
            </w:r>
          </w:p>
        </w:tc>
      </w:tr>
      <w:tr w:rsidR="0030579A" w:rsidRPr="00023A41" w:rsidTr="00330879">
        <w:tc>
          <w:tcPr>
            <w:tcW w:w="1915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ФИО ответстве</w:t>
            </w:r>
            <w:r w:rsidRPr="00023A41">
              <w:rPr>
                <w:rFonts w:ascii="Times New Roman" w:hAnsi="Times New Roman"/>
              </w:rPr>
              <w:t>н</w:t>
            </w:r>
            <w:r w:rsidRPr="00023A41">
              <w:rPr>
                <w:rFonts w:ascii="Times New Roman" w:hAnsi="Times New Roman"/>
              </w:rPr>
              <w:t>ного исполнителя</w:t>
            </w:r>
          </w:p>
        </w:tc>
        <w:tc>
          <w:tcPr>
            <w:tcW w:w="19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FIO_ISP</w:t>
            </w:r>
          </w:p>
        </w:tc>
        <w:tc>
          <w:tcPr>
            <w:tcW w:w="10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89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50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880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ФИО ответственного и</w:t>
            </w:r>
            <w:r w:rsidRPr="00023A41">
              <w:rPr>
                <w:rFonts w:ascii="Times New Roman" w:hAnsi="Times New Roman"/>
              </w:rPr>
              <w:t>с</w:t>
            </w:r>
            <w:r w:rsidRPr="00023A41">
              <w:rPr>
                <w:rFonts w:ascii="Times New Roman" w:hAnsi="Times New Roman"/>
              </w:rPr>
              <w:t>полнителя.</w:t>
            </w:r>
          </w:p>
        </w:tc>
      </w:tr>
      <w:tr w:rsidR="0030579A" w:rsidRPr="00023A41" w:rsidTr="00330879">
        <w:tc>
          <w:tcPr>
            <w:tcW w:w="1915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Телефон ответс</w:t>
            </w:r>
            <w:r w:rsidRPr="00023A41">
              <w:rPr>
                <w:rFonts w:ascii="Times New Roman" w:hAnsi="Times New Roman"/>
              </w:rPr>
              <w:t>т</w:t>
            </w:r>
            <w:r w:rsidRPr="00023A41">
              <w:rPr>
                <w:rFonts w:ascii="Times New Roman" w:hAnsi="Times New Roman"/>
              </w:rPr>
              <w:t>венного исполн</w:t>
            </w:r>
            <w:r w:rsidRPr="00023A41">
              <w:rPr>
                <w:rFonts w:ascii="Times New Roman" w:hAnsi="Times New Roman"/>
              </w:rPr>
              <w:t>и</w:t>
            </w:r>
            <w:r w:rsidRPr="00023A41">
              <w:rPr>
                <w:rFonts w:ascii="Times New Roman" w:hAnsi="Times New Roman"/>
              </w:rPr>
              <w:t>теля</w:t>
            </w:r>
          </w:p>
        </w:tc>
        <w:tc>
          <w:tcPr>
            <w:tcW w:w="19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TEL_ISP</w:t>
            </w:r>
          </w:p>
        </w:tc>
        <w:tc>
          <w:tcPr>
            <w:tcW w:w="10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STRING</w:t>
            </w:r>
          </w:p>
        </w:tc>
        <w:tc>
          <w:tcPr>
            <w:tcW w:w="89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&lt;= 50</w:t>
            </w: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Нет</w:t>
            </w:r>
          </w:p>
        </w:tc>
        <w:tc>
          <w:tcPr>
            <w:tcW w:w="2880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Телефон ответственного исполнителя.</w:t>
            </w:r>
          </w:p>
        </w:tc>
      </w:tr>
      <w:tr w:rsidR="0030579A" w:rsidRPr="00023A41" w:rsidTr="00330879">
        <w:tc>
          <w:tcPr>
            <w:tcW w:w="1915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 подписания протокола</w:t>
            </w:r>
          </w:p>
        </w:tc>
        <w:tc>
          <w:tcPr>
            <w:tcW w:w="19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DATE_POD</w:t>
            </w:r>
          </w:p>
        </w:tc>
        <w:tc>
          <w:tcPr>
            <w:tcW w:w="1079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DATE</w:t>
            </w:r>
          </w:p>
        </w:tc>
        <w:tc>
          <w:tcPr>
            <w:tcW w:w="898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</w:t>
            </w:r>
          </w:p>
        </w:tc>
        <w:tc>
          <w:tcPr>
            <w:tcW w:w="2880" w:type="dxa"/>
          </w:tcPr>
          <w:p w:rsidR="0030579A" w:rsidRPr="00023A41" w:rsidRDefault="0030579A" w:rsidP="00330879">
            <w:pPr>
              <w:spacing w:before="60" w:after="60"/>
              <w:rPr>
                <w:rFonts w:ascii="Times New Roman" w:hAnsi="Times New Roman"/>
              </w:rPr>
            </w:pPr>
            <w:r w:rsidRPr="00023A41">
              <w:rPr>
                <w:rFonts w:ascii="Times New Roman" w:hAnsi="Times New Roman"/>
              </w:rPr>
              <w:t>Дата подписания проток</w:t>
            </w:r>
            <w:r w:rsidRPr="00023A41">
              <w:rPr>
                <w:rFonts w:ascii="Times New Roman" w:hAnsi="Times New Roman"/>
              </w:rPr>
              <w:t>о</w:t>
            </w:r>
            <w:r w:rsidRPr="00023A41">
              <w:rPr>
                <w:rFonts w:ascii="Times New Roman" w:hAnsi="Times New Roman"/>
              </w:rPr>
              <w:t>ла.</w:t>
            </w:r>
          </w:p>
        </w:tc>
      </w:tr>
    </w:tbl>
    <w:p w:rsidR="0030579A" w:rsidRPr="00023A41" w:rsidRDefault="0030579A" w:rsidP="004A7437">
      <w:pPr>
        <w:pStyle w:val="Heading3"/>
        <w:numPr>
          <w:ilvl w:val="2"/>
          <w:numId w:val="18"/>
        </w:numPr>
        <w:tabs>
          <w:tab w:val="num" w:pos="284"/>
        </w:tabs>
      </w:pPr>
      <w:bookmarkStart w:id="8" w:name="_Toc389149768"/>
      <w:r w:rsidRPr="00023A41">
        <w:t>Макет файла</w:t>
      </w:r>
      <w:bookmarkEnd w:id="8"/>
    </w:p>
    <w:p w:rsidR="0030579A" w:rsidRPr="00023A41" w:rsidRDefault="0030579A" w:rsidP="004A7437">
      <w:pPr>
        <w:pStyle w:val="OTRMaketCode"/>
        <w:rPr>
          <w:rFonts w:cs="Times New Roman"/>
        </w:rPr>
      </w:pPr>
      <w:r w:rsidRPr="00023A41">
        <w:rPr>
          <w:rFonts w:cs="Times New Roman"/>
          <w:b/>
        </w:rPr>
        <w:t>FK</w:t>
      </w:r>
      <w:r w:rsidRPr="00023A41">
        <w:rPr>
          <w:rFonts w:cs="Times New Roman"/>
        </w:rPr>
        <w:t>|NUM_VER|FORMER(0)|FORM_VER(0)|NORM_DOC(0)|</w:t>
      </w:r>
    </w:p>
    <w:p w:rsidR="0030579A" w:rsidRPr="00023A41" w:rsidRDefault="0030579A" w:rsidP="004A7437">
      <w:pPr>
        <w:pStyle w:val="OTRMaketCode"/>
        <w:rPr>
          <w:rFonts w:cs="Times New Roman"/>
        </w:rPr>
      </w:pPr>
      <w:r w:rsidRPr="00023A41">
        <w:rPr>
          <w:rFonts w:cs="Times New Roman"/>
          <w:b/>
        </w:rPr>
        <w:t>FROM</w:t>
      </w:r>
      <w:r w:rsidRPr="00023A41">
        <w:rPr>
          <w:rFonts w:cs="Times New Roman"/>
        </w:rPr>
        <w:t>|KOD_TOFK|NAME_TOFK|</w:t>
      </w:r>
      <w:r w:rsidRPr="00023A41">
        <w:rPr>
          <w:rFonts w:cs="Times New Roman"/>
          <w:b/>
        </w:rPr>
        <w:t>TO</w:t>
      </w:r>
    </w:p>
    <w:p w:rsidR="0030579A" w:rsidRPr="00023A41" w:rsidRDefault="0030579A" w:rsidP="004A7437">
      <w:pPr>
        <w:pStyle w:val="OTRMaketCode"/>
        <w:rPr>
          <w:rFonts w:cs="Times New Roman"/>
        </w:rPr>
      </w:pPr>
      <w:r w:rsidRPr="00023A41">
        <w:rPr>
          <w:rFonts w:cs="Times New Roman"/>
          <w:b/>
        </w:rPr>
        <w:t>TO</w:t>
      </w:r>
      <w:r w:rsidRPr="00023A41">
        <w:rPr>
          <w:rFonts w:cs="Times New Roman"/>
        </w:rPr>
        <w:t>|KOD_TOFK(0)|NAME_TOFK(0)|BUDG_LEVEL(0)|KOD_UBP(0)|NAME_UBP(0)|</w:t>
      </w:r>
      <w:r w:rsidRPr="00023A41">
        <w:rPr>
          <w:rFonts w:cs="Times New Roman"/>
          <w:b/>
        </w:rPr>
        <w:t>PT(*)</w:t>
      </w:r>
    </w:p>
    <w:p w:rsidR="0030579A" w:rsidRPr="00023A41" w:rsidRDefault="0030579A" w:rsidP="004A7437">
      <w:pPr>
        <w:pStyle w:val="OTRMaketCode"/>
        <w:rPr>
          <w:rFonts w:cs="Times New Roman"/>
        </w:rPr>
      </w:pPr>
      <w:r w:rsidRPr="00023A41">
        <w:rPr>
          <w:rFonts w:cs="Times New Roman"/>
          <w:b/>
        </w:rPr>
        <w:t>PT</w:t>
      </w:r>
      <w:r w:rsidRPr="00023A41">
        <w:rPr>
          <w:rFonts w:cs="Times New Roman"/>
        </w:rPr>
        <w:t>|GUID_FK|NOM_PRT|DATE_PRT|KOD_TOFK_OT|NAME_TOFK_OT|CODE_TOFK_PL(0)|NAME_TOFK_PL(0)|GUID(0)|KOD_DOC(0)|DOC_OSN|NOM_OSN|DATE_OSN|KOD_UBP_PBS(0)|NAME_UBP(0)|LS_UBP(0)|NAME_BUD(0)|NAME_FO(0)|PRT_TYPE|DATE_PR|NOTE(0)|DOL_ISP|FIO_ISP|TEL_ISP(0)|DATE_POD|</w:t>
      </w:r>
    </w:p>
    <w:p w:rsidR="0030579A" w:rsidRPr="00023A41" w:rsidRDefault="0030579A" w:rsidP="004A7437">
      <w:pPr>
        <w:pStyle w:val="Heading3"/>
        <w:numPr>
          <w:ilvl w:val="2"/>
          <w:numId w:val="18"/>
        </w:numPr>
        <w:tabs>
          <w:tab w:val="num" w:pos="284"/>
        </w:tabs>
      </w:pPr>
      <w:bookmarkStart w:id="9" w:name="_Toc389149769"/>
      <w:r w:rsidRPr="00023A41">
        <w:t>Пример файла</w:t>
      </w:r>
      <w:bookmarkEnd w:id="9"/>
    </w:p>
    <w:p w:rsidR="0030579A" w:rsidRPr="00023A41" w:rsidRDefault="0030579A" w:rsidP="004A7437">
      <w:pPr>
        <w:pStyle w:val="OTRNormal"/>
      </w:pPr>
      <w:r w:rsidRPr="00023A41">
        <w:t xml:space="preserve">Имя файла - </w:t>
      </w:r>
      <w:r w:rsidRPr="00023A41">
        <w:rPr>
          <w:b/>
        </w:rPr>
        <w:t>85743A00.PT1</w:t>
      </w:r>
      <w:r w:rsidRPr="00023A41">
        <w:t>.</w:t>
      </w:r>
    </w:p>
    <w:p w:rsidR="0030579A" w:rsidRPr="00023A41" w:rsidRDefault="0030579A" w:rsidP="004A7437">
      <w:pPr>
        <w:pStyle w:val="OTRMaketCode"/>
        <w:rPr>
          <w:rFonts w:cs="Times New Roman"/>
        </w:rPr>
      </w:pPr>
      <w:r w:rsidRPr="00023A41">
        <w:rPr>
          <w:rFonts w:cs="Times New Roman"/>
          <w:b/>
        </w:rPr>
        <w:t>FK</w:t>
      </w:r>
      <w:r w:rsidRPr="00023A41">
        <w:rPr>
          <w:rFonts w:cs="Times New Roman"/>
        </w:rPr>
        <w:t>|TXPT130701|АСФК|15.0||</w:t>
      </w:r>
    </w:p>
    <w:p w:rsidR="0030579A" w:rsidRPr="00023A41" w:rsidRDefault="0030579A" w:rsidP="004A7437">
      <w:pPr>
        <w:pStyle w:val="OTRMaketCode"/>
        <w:rPr>
          <w:rFonts w:cs="Times New Roman"/>
          <w:lang w:val="ru-RU"/>
        </w:rPr>
      </w:pPr>
      <w:r w:rsidRPr="00023A41">
        <w:rPr>
          <w:rFonts w:cs="Times New Roman"/>
          <w:b/>
        </w:rPr>
        <w:t>FROM</w:t>
      </w:r>
      <w:r w:rsidRPr="00023A41">
        <w:rPr>
          <w:rFonts w:cs="Times New Roman"/>
          <w:lang w:val="ru-RU"/>
        </w:rPr>
        <w:t>|3200|УФК по НИЖЕГОРОДСКОЙ ОБЛАСТИ|</w:t>
      </w:r>
    </w:p>
    <w:p w:rsidR="0030579A" w:rsidRPr="00023A41" w:rsidRDefault="0030579A" w:rsidP="004A7437">
      <w:pPr>
        <w:pStyle w:val="OTRMaketCode"/>
        <w:rPr>
          <w:rFonts w:cs="Times New Roman"/>
          <w:lang w:val="ru-RU"/>
        </w:rPr>
      </w:pPr>
      <w:r w:rsidRPr="00023A41">
        <w:rPr>
          <w:rFonts w:cs="Times New Roman"/>
          <w:b/>
        </w:rPr>
        <w:t>TO</w:t>
      </w:r>
      <w:r w:rsidRPr="00023A41">
        <w:rPr>
          <w:rFonts w:cs="Times New Roman"/>
          <w:lang w:val="ru-RU"/>
        </w:rPr>
        <w:t>|||1|85743|ДЕПАРТАМЕНТ ЛЕСНОГО ХОЗЯЙСТВА ПО ПРИВОЛЖСКОМУ ФЕДЕРАЛЬНОМУ ОКРУГУ|</w:t>
      </w:r>
    </w:p>
    <w:p w:rsidR="0030579A" w:rsidRPr="00023A41" w:rsidRDefault="0030579A" w:rsidP="004A7437">
      <w:pPr>
        <w:pStyle w:val="OTRMaketCode"/>
        <w:rPr>
          <w:rFonts w:cs="Times New Roman"/>
          <w:lang w:val="ru-RU"/>
        </w:rPr>
      </w:pPr>
      <w:r w:rsidRPr="00023A41">
        <w:rPr>
          <w:rFonts w:cs="Times New Roman"/>
          <w:b/>
        </w:rPr>
        <w:t>PT</w:t>
      </w:r>
      <w:r w:rsidRPr="00023A41">
        <w:rPr>
          <w:rFonts w:cs="Times New Roman"/>
          <w:lang w:val="ru-RU"/>
        </w:rPr>
        <w:t>|3</w:t>
      </w:r>
      <w:r w:rsidRPr="00023A41">
        <w:rPr>
          <w:rFonts w:cs="Times New Roman"/>
        </w:rPr>
        <w:t>B</w:t>
      </w:r>
      <w:r w:rsidRPr="00023A41">
        <w:rPr>
          <w:rFonts w:cs="Times New Roman"/>
          <w:lang w:val="ru-RU"/>
        </w:rPr>
        <w:t>296774-</w:t>
      </w:r>
      <w:r w:rsidRPr="00023A41">
        <w:rPr>
          <w:rFonts w:cs="Times New Roman"/>
        </w:rPr>
        <w:t>F</w:t>
      </w:r>
      <w:r w:rsidRPr="00023A41">
        <w:rPr>
          <w:rFonts w:cs="Times New Roman"/>
          <w:lang w:val="ru-RU"/>
        </w:rPr>
        <w:t>1</w:t>
      </w:r>
      <w:r w:rsidRPr="00023A41">
        <w:rPr>
          <w:rFonts w:cs="Times New Roman"/>
        </w:rPr>
        <w:t>EC</w:t>
      </w:r>
      <w:r w:rsidRPr="00023A41">
        <w:rPr>
          <w:rFonts w:cs="Times New Roman"/>
          <w:lang w:val="ru-RU"/>
        </w:rPr>
        <w:t>-424</w:t>
      </w:r>
      <w:r w:rsidRPr="00023A41">
        <w:rPr>
          <w:rFonts w:cs="Times New Roman"/>
        </w:rPr>
        <w:t>F</w:t>
      </w:r>
      <w:r w:rsidRPr="00023A41">
        <w:rPr>
          <w:rFonts w:cs="Times New Roman"/>
          <w:lang w:val="ru-RU"/>
        </w:rPr>
        <w:t>-</w:t>
      </w:r>
      <w:r w:rsidRPr="00023A41">
        <w:rPr>
          <w:rFonts w:cs="Times New Roman"/>
        </w:rPr>
        <w:t>B</w:t>
      </w:r>
      <w:r w:rsidRPr="00023A41">
        <w:rPr>
          <w:rFonts w:cs="Times New Roman"/>
          <w:lang w:val="ru-RU"/>
        </w:rPr>
        <w:t>8</w:t>
      </w:r>
      <w:r w:rsidRPr="00023A41">
        <w:rPr>
          <w:rFonts w:cs="Times New Roman"/>
        </w:rPr>
        <w:t>A</w:t>
      </w:r>
      <w:r w:rsidRPr="00023A41">
        <w:rPr>
          <w:rFonts w:cs="Times New Roman"/>
          <w:lang w:val="ru-RU"/>
        </w:rPr>
        <w:t>7-0</w:t>
      </w:r>
      <w:r w:rsidRPr="00023A41">
        <w:rPr>
          <w:rFonts w:cs="Times New Roman"/>
        </w:rPr>
        <w:t>CBE</w:t>
      </w:r>
      <w:r w:rsidRPr="00023A41">
        <w:rPr>
          <w:rFonts w:cs="Times New Roman"/>
          <w:lang w:val="ru-RU"/>
        </w:rPr>
        <w:t>01</w:t>
      </w:r>
      <w:r w:rsidRPr="00023A41">
        <w:rPr>
          <w:rFonts w:cs="Times New Roman"/>
        </w:rPr>
        <w:t>BDDEF</w:t>
      </w:r>
      <w:r w:rsidRPr="00023A41">
        <w:rPr>
          <w:rFonts w:cs="Times New Roman"/>
          <w:lang w:val="ru-RU"/>
        </w:rPr>
        <w:t>9|1|10.01.2009|3200|УФК по НИЖЕГОРОДСКОЙ ОБЛАСТИ|||6</w:t>
      </w:r>
      <w:r w:rsidRPr="00023A41">
        <w:rPr>
          <w:rFonts w:cs="Times New Roman"/>
        </w:rPr>
        <w:t>F</w:t>
      </w:r>
      <w:r w:rsidRPr="00023A41">
        <w:rPr>
          <w:rFonts w:cs="Times New Roman"/>
          <w:lang w:val="ru-RU"/>
        </w:rPr>
        <w:t>9619</w:t>
      </w:r>
      <w:r w:rsidRPr="00023A41">
        <w:rPr>
          <w:rFonts w:cs="Times New Roman"/>
        </w:rPr>
        <w:t>FF</w:t>
      </w:r>
      <w:r w:rsidRPr="00023A41">
        <w:rPr>
          <w:rFonts w:cs="Times New Roman"/>
          <w:lang w:val="ru-RU"/>
        </w:rPr>
        <w:t>-8</w:t>
      </w:r>
      <w:r w:rsidRPr="00023A41">
        <w:rPr>
          <w:rFonts w:cs="Times New Roman"/>
        </w:rPr>
        <w:t>B</w:t>
      </w:r>
      <w:r w:rsidRPr="00023A41">
        <w:rPr>
          <w:rFonts w:cs="Times New Roman"/>
          <w:lang w:val="ru-RU"/>
        </w:rPr>
        <w:t>86-</w:t>
      </w:r>
      <w:r w:rsidRPr="00023A41">
        <w:rPr>
          <w:rFonts w:cs="Times New Roman"/>
        </w:rPr>
        <w:t>D</w:t>
      </w:r>
      <w:r w:rsidRPr="00023A41">
        <w:rPr>
          <w:rFonts w:cs="Times New Roman"/>
          <w:lang w:val="ru-RU"/>
        </w:rPr>
        <w:t>011-</w:t>
      </w:r>
      <w:r w:rsidRPr="00023A41">
        <w:rPr>
          <w:rFonts w:cs="Times New Roman"/>
        </w:rPr>
        <w:t>B</w:t>
      </w:r>
      <w:r w:rsidRPr="00023A41">
        <w:rPr>
          <w:rFonts w:cs="Times New Roman"/>
          <w:lang w:val="ru-RU"/>
        </w:rPr>
        <w:t>42</w:t>
      </w:r>
      <w:r w:rsidRPr="00023A41">
        <w:rPr>
          <w:rFonts w:cs="Times New Roman"/>
        </w:rPr>
        <w:t>D</w:t>
      </w:r>
      <w:r w:rsidRPr="00023A41">
        <w:rPr>
          <w:rFonts w:cs="Times New Roman"/>
          <w:lang w:val="ru-RU"/>
        </w:rPr>
        <w:t>-00</w:t>
      </w:r>
      <w:r w:rsidRPr="00023A41">
        <w:rPr>
          <w:rFonts w:cs="Times New Roman"/>
        </w:rPr>
        <w:t>C</w:t>
      </w:r>
      <w:r w:rsidRPr="00023A41">
        <w:rPr>
          <w:rFonts w:cs="Times New Roman"/>
          <w:lang w:val="ru-RU"/>
        </w:rPr>
        <w:t>04</w:t>
      </w:r>
      <w:r w:rsidRPr="00023A41">
        <w:rPr>
          <w:rFonts w:cs="Times New Roman"/>
        </w:rPr>
        <w:t>FC</w:t>
      </w:r>
      <w:r w:rsidRPr="00023A41">
        <w:rPr>
          <w:rFonts w:cs="Times New Roman"/>
          <w:lang w:val="ru-RU"/>
        </w:rPr>
        <w:t>964</w:t>
      </w:r>
      <w:r w:rsidRPr="00023A41">
        <w:rPr>
          <w:rFonts w:cs="Times New Roman"/>
        </w:rPr>
        <w:t>FF</w:t>
      </w:r>
      <w:r w:rsidRPr="00023A41">
        <w:rPr>
          <w:rFonts w:cs="Times New Roman"/>
          <w:lang w:val="ru-RU"/>
        </w:rPr>
        <w:t>|</w:t>
      </w:r>
      <w:r w:rsidRPr="00023A41">
        <w:rPr>
          <w:rFonts w:cs="Times New Roman"/>
        </w:rPr>
        <w:t>ZV</w:t>
      </w:r>
      <w:r w:rsidRPr="00023A41">
        <w:rPr>
          <w:rFonts w:cs="Times New Roman"/>
          <w:lang w:val="ru-RU"/>
        </w:rPr>
        <w:t>|Заявка на возврат|12|10.01.2009|85743|ДЕПАРТАМЕНТ ЛЕСНОГО ХОЗЯЙСТВА ПО ПРИВОЛЖСКОМУ ФЕДЕРАЛЬНОМУ ОКРУГУ|03053857430|федеральный бюджет|Министерство финансов Российской Федерации|1|10.01.2009|Не указана КБК|Казначей|Петрова И.Г.|215-13-22|10.01.2009|</w:t>
      </w:r>
    </w:p>
    <w:p w:rsidR="0030579A" w:rsidRPr="00023A41" w:rsidRDefault="0030579A" w:rsidP="004A7437">
      <w:pPr>
        <w:pStyle w:val="OTRMaketCode"/>
        <w:rPr>
          <w:rFonts w:cs="Times New Roman"/>
          <w:lang w:val="ru-RU"/>
        </w:rPr>
      </w:pPr>
      <w:r w:rsidRPr="00023A41">
        <w:rPr>
          <w:rFonts w:cs="Times New Roman"/>
          <w:b/>
        </w:rPr>
        <w:t>PT</w:t>
      </w:r>
      <w:r w:rsidRPr="00023A41">
        <w:rPr>
          <w:rFonts w:cs="Times New Roman"/>
          <w:lang w:val="ru-RU"/>
        </w:rPr>
        <w:t>|3</w:t>
      </w:r>
      <w:r w:rsidRPr="00023A41">
        <w:rPr>
          <w:rFonts w:cs="Times New Roman"/>
        </w:rPr>
        <w:t>B</w:t>
      </w:r>
      <w:r w:rsidRPr="00023A41">
        <w:rPr>
          <w:rFonts w:cs="Times New Roman"/>
          <w:lang w:val="ru-RU"/>
        </w:rPr>
        <w:t>296774-</w:t>
      </w:r>
      <w:r w:rsidRPr="00023A41">
        <w:rPr>
          <w:rFonts w:cs="Times New Roman"/>
        </w:rPr>
        <w:t>F</w:t>
      </w:r>
      <w:r w:rsidRPr="00023A41">
        <w:rPr>
          <w:rFonts w:cs="Times New Roman"/>
          <w:lang w:val="ru-RU"/>
        </w:rPr>
        <w:t>1</w:t>
      </w:r>
      <w:r w:rsidRPr="00023A41">
        <w:rPr>
          <w:rFonts w:cs="Times New Roman"/>
        </w:rPr>
        <w:t>EC</w:t>
      </w:r>
      <w:r w:rsidRPr="00023A41">
        <w:rPr>
          <w:rFonts w:cs="Times New Roman"/>
          <w:lang w:val="ru-RU"/>
        </w:rPr>
        <w:t>-424</w:t>
      </w:r>
      <w:r w:rsidRPr="00023A41">
        <w:rPr>
          <w:rFonts w:cs="Times New Roman"/>
        </w:rPr>
        <w:t>F</w:t>
      </w:r>
      <w:r w:rsidRPr="00023A41">
        <w:rPr>
          <w:rFonts w:cs="Times New Roman"/>
          <w:lang w:val="ru-RU"/>
        </w:rPr>
        <w:t>-</w:t>
      </w:r>
      <w:r w:rsidRPr="00023A41">
        <w:rPr>
          <w:rFonts w:cs="Times New Roman"/>
        </w:rPr>
        <w:t>B</w:t>
      </w:r>
      <w:r w:rsidRPr="00023A41">
        <w:rPr>
          <w:rFonts w:cs="Times New Roman"/>
          <w:lang w:val="ru-RU"/>
        </w:rPr>
        <w:t>8</w:t>
      </w:r>
      <w:r w:rsidRPr="00023A41">
        <w:rPr>
          <w:rFonts w:cs="Times New Roman"/>
        </w:rPr>
        <w:t>A</w:t>
      </w:r>
      <w:r w:rsidRPr="00023A41">
        <w:rPr>
          <w:rFonts w:cs="Times New Roman"/>
          <w:lang w:val="ru-RU"/>
        </w:rPr>
        <w:t>7-0</w:t>
      </w:r>
      <w:r w:rsidRPr="00023A41">
        <w:rPr>
          <w:rFonts w:cs="Times New Roman"/>
        </w:rPr>
        <w:t>CBE</w:t>
      </w:r>
      <w:r w:rsidRPr="00023A41">
        <w:rPr>
          <w:rFonts w:cs="Times New Roman"/>
          <w:lang w:val="ru-RU"/>
        </w:rPr>
        <w:t>01</w:t>
      </w:r>
      <w:r w:rsidRPr="00023A41">
        <w:rPr>
          <w:rFonts w:cs="Times New Roman"/>
        </w:rPr>
        <w:t>BDDEF</w:t>
      </w:r>
      <w:r w:rsidRPr="00023A41">
        <w:rPr>
          <w:rFonts w:cs="Times New Roman"/>
          <w:lang w:val="ru-RU"/>
        </w:rPr>
        <w:t>9|2|10.01.2009|3200|УФК по НИЖЕГОРОДСКОЙ ОБЛАСТИ|||6</w:t>
      </w:r>
      <w:r w:rsidRPr="00023A41">
        <w:rPr>
          <w:rFonts w:cs="Times New Roman"/>
        </w:rPr>
        <w:t>F</w:t>
      </w:r>
      <w:r w:rsidRPr="00023A41">
        <w:rPr>
          <w:rFonts w:cs="Times New Roman"/>
          <w:lang w:val="ru-RU"/>
        </w:rPr>
        <w:t>9619</w:t>
      </w:r>
      <w:r w:rsidRPr="00023A41">
        <w:rPr>
          <w:rFonts w:cs="Times New Roman"/>
        </w:rPr>
        <w:t>FF</w:t>
      </w:r>
      <w:r w:rsidRPr="00023A41">
        <w:rPr>
          <w:rFonts w:cs="Times New Roman"/>
          <w:lang w:val="ru-RU"/>
        </w:rPr>
        <w:t>-8</w:t>
      </w:r>
      <w:r w:rsidRPr="00023A41">
        <w:rPr>
          <w:rFonts w:cs="Times New Roman"/>
        </w:rPr>
        <w:t>B</w:t>
      </w:r>
      <w:r w:rsidRPr="00023A41">
        <w:rPr>
          <w:rFonts w:cs="Times New Roman"/>
          <w:lang w:val="ru-RU"/>
        </w:rPr>
        <w:t>86-</w:t>
      </w:r>
      <w:r w:rsidRPr="00023A41">
        <w:rPr>
          <w:rFonts w:cs="Times New Roman"/>
        </w:rPr>
        <w:t>D</w:t>
      </w:r>
      <w:r w:rsidRPr="00023A41">
        <w:rPr>
          <w:rFonts w:cs="Times New Roman"/>
          <w:lang w:val="ru-RU"/>
        </w:rPr>
        <w:t>011-</w:t>
      </w:r>
      <w:r w:rsidRPr="00023A41">
        <w:rPr>
          <w:rFonts w:cs="Times New Roman"/>
        </w:rPr>
        <w:t>B</w:t>
      </w:r>
      <w:r w:rsidRPr="00023A41">
        <w:rPr>
          <w:rFonts w:cs="Times New Roman"/>
          <w:lang w:val="ru-RU"/>
        </w:rPr>
        <w:t>42</w:t>
      </w:r>
      <w:r w:rsidRPr="00023A41">
        <w:rPr>
          <w:rFonts w:cs="Times New Roman"/>
        </w:rPr>
        <w:t>D</w:t>
      </w:r>
      <w:r w:rsidRPr="00023A41">
        <w:rPr>
          <w:rFonts w:cs="Times New Roman"/>
          <w:lang w:val="ru-RU"/>
        </w:rPr>
        <w:t>-00</w:t>
      </w:r>
      <w:r w:rsidRPr="00023A41">
        <w:rPr>
          <w:rFonts w:cs="Times New Roman"/>
        </w:rPr>
        <w:t>C</w:t>
      </w:r>
      <w:r w:rsidRPr="00023A41">
        <w:rPr>
          <w:rFonts w:cs="Times New Roman"/>
          <w:lang w:val="ru-RU"/>
        </w:rPr>
        <w:t>04</w:t>
      </w:r>
      <w:r w:rsidRPr="00023A41">
        <w:rPr>
          <w:rFonts w:cs="Times New Roman"/>
        </w:rPr>
        <w:t>FC</w:t>
      </w:r>
      <w:r w:rsidRPr="00023A41">
        <w:rPr>
          <w:rFonts w:cs="Times New Roman"/>
          <w:lang w:val="ru-RU"/>
        </w:rPr>
        <w:t>964</w:t>
      </w:r>
      <w:r w:rsidRPr="00023A41">
        <w:rPr>
          <w:rFonts w:cs="Times New Roman"/>
        </w:rPr>
        <w:t>FA</w:t>
      </w:r>
      <w:r w:rsidRPr="00023A41">
        <w:rPr>
          <w:rFonts w:cs="Times New Roman"/>
          <w:lang w:val="ru-RU"/>
        </w:rPr>
        <w:t>|</w:t>
      </w:r>
      <w:r w:rsidRPr="00023A41">
        <w:rPr>
          <w:rFonts w:cs="Times New Roman"/>
        </w:rPr>
        <w:t>ZV</w:t>
      </w:r>
      <w:r w:rsidRPr="00023A41">
        <w:rPr>
          <w:rFonts w:cs="Times New Roman"/>
          <w:lang w:val="ru-RU"/>
        </w:rPr>
        <w:t>|Заявка на возврат|18|10.01.2009|85743|ДЕПАРТАМЕНТ ЛЕСНОГО ХОЗЯЙСТВА ПО ПРИВОЛЖСКОМУ ФЕДЕРАЛЬНОМУ ОКРУГУ|03053857430|Федеральный бюджет|Министерство финансов Российской Федерации|1|10.01.2009|Не верно указано БО|Казначей|Петрова И.Г.|215-13-22|10.01.2009|</w:t>
      </w:r>
    </w:p>
    <w:sectPr w:rsidR="0030579A" w:rsidRPr="00023A41" w:rsidSect="00C322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1"/>
    <w:multiLevelType w:val="singleLevel"/>
    <w:tmpl w:val="13ECAD34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>
    <w:nsid w:val="FFFFFF82"/>
    <w:multiLevelType w:val="singleLevel"/>
    <w:tmpl w:val="385A3E2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11326861"/>
    <w:multiLevelType w:val="hybridMultilevel"/>
    <w:tmpl w:val="9B046FE8"/>
    <w:lvl w:ilvl="0" w:tplc="4A7E36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66721F"/>
    <w:multiLevelType w:val="hybridMultilevel"/>
    <w:tmpl w:val="A588F1DC"/>
    <w:lvl w:ilvl="0" w:tplc="C9542D0C">
      <w:start w:val="1"/>
      <w:numFmt w:val="bullet"/>
      <w:lvlText w:val=""/>
      <w:lvlJc w:val="left"/>
      <w:pPr>
        <w:ind w:left="927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C4126E6"/>
    <w:multiLevelType w:val="multilevel"/>
    <w:tmpl w:val="F68AB862"/>
    <w:lvl w:ilvl="0">
      <w:start w:val="4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517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296" w:hanging="2160"/>
      </w:pPr>
      <w:rPr>
        <w:rFonts w:cs="Times New Roman" w:hint="default"/>
      </w:rPr>
    </w:lvl>
  </w:abstractNum>
  <w:abstractNum w:abstractNumId="5">
    <w:nsid w:val="1F8571D2"/>
    <w:multiLevelType w:val="multilevel"/>
    <w:tmpl w:val="932A5E70"/>
    <w:lvl w:ilvl="0">
      <w:start w:val="4"/>
      <w:numFmt w:val="decimal"/>
      <w:lvlText w:val="%1."/>
      <w:lvlJc w:val="left"/>
      <w:pPr>
        <w:ind w:left="585" w:hanging="58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24D1217D"/>
    <w:multiLevelType w:val="hybridMultilevel"/>
    <w:tmpl w:val="3A3211F6"/>
    <w:lvl w:ilvl="0" w:tplc="6F7423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913D58"/>
    <w:multiLevelType w:val="multilevel"/>
    <w:tmpl w:val="2110ABB8"/>
    <w:lvl w:ilvl="0">
      <w:start w:val="7"/>
      <w:numFmt w:val="decimal"/>
      <w:lvlText w:val="%1."/>
      <w:lvlJc w:val="left"/>
      <w:pPr>
        <w:ind w:left="720" w:hanging="720"/>
      </w:pPr>
      <w:rPr>
        <w:rFonts w:cs="Times New Roman" w:hint="default"/>
      </w:rPr>
    </w:lvl>
    <w:lvl w:ilvl="1">
      <w:start w:val="1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8">
    <w:nsid w:val="35EA0DE9"/>
    <w:multiLevelType w:val="hybridMultilevel"/>
    <w:tmpl w:val="E3A6EC0E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27D6E4E"/>
    <w:multiLevelType w:val="hybridMultilevel"/>
    <w:tmpl w:val="A438AB2C"/>
    <w:lvl w:ilvl="0" w:tplc="A9ACA1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CA5095C"/>
    <w:multiLevelType w:val="multilevel"/>
    <w:tmpl w:val="5C886294"/>
    <w:lvl w:ilvl="0">
      <w:start w:val="1"/>
      <w:numFmt w:val="decimal"/>
      <w:pStyle w:val="Heading1"/>
      <w:lvlText w:val="%1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42"/>
        </w:tabs>
        <w:ind w:left="879" w:hanging="737"/>
      </w:pPr>
      <w:rPr>
        <w:rFonts w:ascii="Times New Roman" w:hAnsi="Times New Roman" w:cs="Times New Roman" w:hint="default"/>
        <w:b/>
        <w:i w:val="0"/>
        <w:sz w:val="28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0"/>
        </w:tabs>
        <w:ind w:left="737" w:hanging="737"/>
      </w:pPr>
      <w:rPr>
        <w:rFonts w:ascii="Times New Roman" w:hAnsi="Times New Roman" w:cs="Times New Roman" w:hint="default"/>
        <w:b/>
        <w:i w:val="0"/>
        <w:sz w:val="26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720"/>
        </w:tabs>
        <w:ind w:left="1457" w:hanging="737"/>
      </w:pPr>
      <w:rPr>
        <w:rFonts w:ascii="Times New Roman" w:hAnsi="Times New Roman" w:cs="Times New Roman" w:hint="default"/>
        <w:b w:val="0"/>
        <w:i w:val="0"/>
        <w:sz w:val="24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-126"/>
        </w:tabs>
      </w:pPr>
      <w:rPr>
        <w:rFonts w:cs="Times New Roman" w:hint="default"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18"/>
        </w:tabs>
        <w:ind w:left="18" w:hanging="18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62"/>
        </w:tabs>
        <w:ind w:left="162" w:hanging="162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06"/>
        </w:tabs>
        <w:ind w:left="306" w:hanging="306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50"/>
        </w:tabs>
        <w:ind w:left="450" w:hanging="1584"/>
      </w:pPr>
      <w:rPr>
        <w:rFonts w:cs="Times New Roman" w:hint="default"/>
      </w:rPr>
    </w:lvl>
  </w:abstractNum>
  <w:abstractNum w:abstractNumId="11">
    <w:nsid w:val="4E044427"/>
    <w:multiLevelType w:val="hybridMultilevel"/>
    <w:tmpl w:val="8D102112"/>
    <w:lvl w:ilvl="0" w:tplc="34504E12">
      <w:start w:val="1"/>
      <w:numFmt w:val="decimal"/>
      <w:pStyle w:val="OTRTableTitle"/>
      <w:lvlText w:val="Таблица %1.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1D2368C"/>
    <w:multiLevelType w:val="multilevel"/>
    <w:tmpl w:val="98568B9A"/>
    <w:lvl w:ilvl="0">
      <w:start w:val="7"/>
      <w:numFmt w:val="decimal"/>
      <w:lvlText w:val="%1."/>
      <w:lvlJc w:val="left"/>
      <w:pPr>
        <w:ind w:left="720" w:hanging="720"/>
      </w:pPr>
      <w:rPr>
        <w:rFonts w:cs="Times New Roman" w:hint="default"/>
      </w:rPr>
    </w:lvl>
    <w:lvl w:ilvl="1">
      <w:start w:val="10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3">
    <w:nsid w:val="560B26E6"/>
    <w:multiLevelType w:val="hybridMultilevel"/>
    <w:tmpl w:val="2F705AD6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D1714C8"/>
    <w:multiLevelType w:val="hybridMultilevel"/>
    <w:tmpl w:val="2E665750"/>
    <w:lvl w:ilvl="0" w:tplc="BF3E45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6350D8"/>
    <w:multiLevelType w:val="multilevel"/>
    <w:tmpl w:val="3E4414E6"/>
    <w:lvl w:ilvl="0">
      <w:start w:val="1"/>
      <w:numFmt w:val="bullet"/>
      <w:pStyle w:val="OTRTableListMark"/>
      <w:lvlText w:val="–"/>
      <w:lvlJc w:val="left"/>
      <w:pPr>
        <w:tabs>
          <w:tab w:val="num" w:pos="284"/>
        </w:tabs>
        <w:ind w:left="284" w:hanging="284"/>
      </w:pPr>
      <w:rPr>
        <w:rFonts w:ascii="Verdana" w:hAnsi="Verdana" w:hint="default"/>
        <w:color w:val="auto"/>
        <w:sz w:val="24"/>
      </w:rPr>
    </w:lvl>
    <w:lvl w:ilvl="1">
      <w:start w:val="1"/>
      <w:numFmt w:val="bullet"/>
      <w:lvlText w:val="―"/>
      <w:lvlJc w:val="left"/>
      <w:pPr>
        <w:tabs>
          <w:tab w:val="num" w:pos="1275"/>
        </w:tabs>
        <w:ind w:left="1275" w:hanging="283"/>
      </w:pPr>
      <w:rPr>
        <w:rFonts w:ascii="Verdana" w:hAnsi="Verdana" w:hint="default"/>
        <w:color w:val="auto"/>
        <w:sz w:val="16"/>
      </w:rPr>
    </w:lvl>
    <w:lvl w:ilvl="2">
      <w:start w:val="1"/>
      <w:numFmt w:val="bullet"/>
      <w:lvlText w:val="–"/>
      <w:lvlJc w:val="left"/>
      <w:pPr>
        <w:tabs>
          <w:tab w:val="num" w:pos="1559"/>
        </w:tabs>
        <w:ind w:left="1559" w:hanging="284"/>
      </w:pPr>
      <w:rPr>
        <w:rFonts w:ascii="Verdana" w:hAnsi="Verdana" w:hint="default"/>
        <w:b/>
        <w:i w:val="0"/>
        <w:sz w:val="24"/>
      </w:rPr>
    </w:lvl>
    <w:lvl w:ilvl="3">
      <w:start w:val="1"/>
      <w:numFmt w:val="bullet"/>
      <w:lvlText w:val=""/>
      <w:lvlJc w:val="left"/>
      <w:pPr>
        <w:tabs>
          <w:tab w:val="num" w:pos="1303"/>
        </w:tabs>
        <w:ind w:left="1303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663"/>
        </w:tabs>
        <w:ind w:left="1663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023"/>
        </w:tabs>
        <w:ind w:left="2023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383"/>
        </w:tabs>
        <w:ind w:left="2383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743"/>
        </w:tabs>
        <w:ind w:left="2743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103"/>
        </w:tabs>
        <w:ind w:left="3103" w:hanging="360"/>
      </w:pPr>
      <w:rPr>
        <w:rFonts w:ascii="Symbol" w:hAnsi="Symbol" w:hint="default"/>
      </w:rPr>
    </w:lvl>
  </w:abstractNum>
  <w:abstractNum w:abstractNumId="16">
    <w:nsid w:val="62A7737F"/>
    <w:multiLevelType w:val="hybridMultilevel"/>
    <w:tmpl w:val="E3A6EC0E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A062A44"/>
    <w:multiLevelType w:val="multilevel"/>
    <w:tmpl w:val="00D6815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56"/>
        </w:tabs>
        <w:ind w:left="75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646"/>
        </w:tabs>
        <w:ind w:left="646" w:hanging="646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8">
    <w:nsid w:val="75285840"/>
    <w:multiLevelType w:val="multilevel"/>
    <w:tmpl w:val="8C1C7A1A"/>
    <w:lvl w:ilvl="0">
      <w:start w:val="7"/>
      <w:numFmt w:val="decimal"/>
      <w:lvlText w:val="%1"/>
      <w:lvlJc w:val="left"/>
      <w:pPr>
        <w:ind w:left="525" w:hanging="525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ind w:left="667" w:hanging="52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296" w:hanging="2160"/>
      </w:pPr>
      <w:rPr>
        <w:rFonts w:cs="Times New Roman" w:hint="default"/>
      </w:r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17"/>
  </w:num>
  <w:num w:numId="5">
    <w:abstractNumId w:val="15"/>
  </w:num>
  <w:num w:numId="6">
    <w:abstractNumId w:val="0"/>
  </w:num>
  <w:num w:numId="7">
    <w:abstractNumId w:val="11"/>
  </w:num>
  <w:num w:numId="8">
    <w:abstractNumId w:val="14"/>
  </w:num>
  <w:num w:numId="9">
    <w:abstractNumId w:val="6"/>
  </w:num>
  <w:num w:numId="10">
    <w:abstractNumId w:val="9"/>
  </w:num>
  <w:num w:numId="11">
    <w:abstractNumId w:val="18"/>
  </w:num>
  <w:num w:numId="12">
    <w:abstractNumId w:val="12"/>
  </w:num>
  <w:num w:numId="13">
    <w:abstractNumId w:val="2"/>
  </w:num>
  <w:num w:numId="14">
    <w:abstractNumId w:val="7"/>
  </w:num>
  <w:num w:numId="15">
    <w:abstractNumId w:val="13"/>
  </w:num>
  <w:num w:numId="16">
    <w:abstractNumId w:val="8"/>
  </w:num>
  <w:num w:numId="17">
    <w:abstractNumId w:val="4"/>
  </w:num>
  <w:num w:numId="18">
    <w:abstractNumId w:val="5"/>
  </w:num>
  <w:num w:numId="19">
    <w:abstractNumId w:val="1"/>
  </w:num>
  <w:num w:numId="20">
    <w:abstractNumId w:val="16"/>
  </w:num>
  <w:num w:numId="2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1961"/>
    <w:rsid w:val="00001E5E"/>
    <w:rsid w:val="00023A41"/>
    <w:rsid w:val="0004473D"/>
    <w:rsid w:val="00143B8D"/>
    <w:rsid w:val="0021737B"/>
    <w:rsid w:val="00261087"/>
    <w:rsid w:val="00301961"/>
    <w:rsid w:val="0030579A"/>
    <w:rsid w:val="00325127"/>
    <w:rsid w:val="00330879"/>
    <w:rsid w:val="003A3354"/>
    <w:rsid w:val="003F348F"/>
    <w:rsid w:val="004A7437"/>
    <w:rsid w:val="00566FFF"/>
    <w:rsid w:val="00745BFF"/>
    <w:rsid w:val="00840CD7"/>
    <w:rsid w:val="00856DC2"/>
    <w:rsid w:val="0091717B"/>
    <w:rsid w:val="00974B87"/>
    <w:rsid w:val="009F7D88"/>
    <w:rsid w:val="00A722BF"/>
    <w:rsid w:val="00AB2AD6"/>
    <w:rsid w:val="00B61253"/>
    <w:rsid w:val="00C322BA"/>
    <w:rsid w:val="00D54CD2"/>
    <w:rsid w:val="00E53AB1"/>
    <w:rsid w:val="00E94C6D"/>
    <w:rsid w:val="00F84F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semiHidden="0" w:uiPriority="0" w:unhideWhenUsed="0" w:qFormat="1"/>
    <w:lsdException w:name="annotation reference" w:uiPriority="0"/>
    <w:lsdException w:name="List Bullet 3" w:uiPriority="0"/>
    <w:lsdException w:name="List Bullet 4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22BA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aliases w:val="h:1,h:1app,TF-Overskrift 1,H1,H11,R1,Titre 0,.,Название спецификации,Название организации,1,Section"/>
    <w:basedOn w:val="Normal"/>
    <w:next w:val="Normal"/>
    <w:link w:val="Heading1Char"/>
    <w:uiPriority w:val="9"/>
    <w:qFormat/>
    <w:rsid w:val="00301961"/>
    <w:pPr>
      <w:keepNext/>
      <w:pageBreakBefore/>
      <w:numPr>
        <w:numId w:val="3"/>
      </w:numPr>
      <w:spacing w:before="240" w:after="120" w:line="240" w:lineRule="auto"/>
      <w:jc w:val="both"/>
      <w:outlineLvl w:val="0"/>
    </w:pPr>
    <w:rPr>
      <w:rFonts w:ascii="Times New Roman" w:hAnsi="Times New Roman"/>
      <w:b/>
      <w:sz w:val="32"/>
      <w:szCs w:val="32"/>
      <w:lang w:eastAsia="ru-RU"/>
    </w:rPr>
  </w:style>
  <w:style w:type="paragraph" w:styleId="Heading2">
    <w:name w:val="heading 2"/>
    <w:aliases w:val="Подраздел,2,21,22,211,h:2,h:2app,T2,TF-Overskrit 2,H2,Title2,ITT t2,PA Major Section,TE Heading 2,Livello 2,R2,H21,heading 2+ Indent: Left 0.25 in,título 2,TITRE 2,h2,1st level heading,l2,level 2 no toc,A,2nd level,Titre2,A.B.C.,Table2,H"/>
    <w:basedOn w:val="Normal"/>
    <w:next w:val="Normal"/>
    <w:link w:val="Heading2Char"/>
    <w:uiPriority w:val="9"/>
    <w:qFormat/>
    <w:rsid w:val="00301961"/>
    <w:pPr>
      <w:keepNext/>
      <w:numPr>
        <w:ilvl w:val="1"/>
        <w:numId w:val="3"/>
      </w:numPr>
      <w:spacing w:before="240" w:after="120" w:line="240" w:lineRule="auto"/>
      <w:jc w:val="both"/>
      <w:outlineLvl w:val="1"/>
    </w:pPr>
    <w:rPr>
      <w:rFonts w:ascii="Times New Roman" w:hAnsi="Times New Roman"/>
      <w:b/>
      <w:bCs/>
      <w:iCs/>
      <w:sz w:val="28"/>
      <w:szCs w:val="28"/>
      <w:lang w:eastAsia="ru-RU"/>
    </w:rPr>
  </w:style>
  <w:style w:type="paragraph" w:styleId="Heading3">
    <w:name w:val="heading 3"/>
    <w:aliases w:val="h:3,h,3,31,ITT t3,PA Minor Section,TE Heading,H3,Title3,list,l3,Level 3 Head,h3,H31,H32,H33,H34,H35,título 3,subhead,1.,TF-Overskrift 3,Titre3,alltoc,Table3,3heading,Heading 3 - old,orderpara2,l31,32,l32,33,l33,34,l34,35,l35,o,Mino"/>
    <w:basedOn w:val="Normal"/>
    <w:next w:val="Normal"/>
    <w:link w:val="Heading3Char1"/>
    <w:uiPriority w:val="9"/>
    <w:qFormat/>
    <w:rsid w:val="00301961"/>
    <w:pPr>
      <w:keepNext/>
      <w:numPr>
        <w:ilvl w:val="2"/>
        <w:numId w:val="3"/>
      </w:numPr>
      <w:spacing w:before="240" w:after="120" w:line="240" w:lineRule="auto"/>
      <w:jc w:val="both"/>
      <w:outlineLvl w:val="2"/>
    </w:pPr>
    <w:rPr>
      <w:rFonts w:ascii="Times New Roman" w:hAnsi="Times New Roman"/>
      <w:b/>
      <w:bCs/>
      <w:sz w:val="26"/>
      <w:szCs w:val="26"/>
      <w:lang w:eastAsia="ru-RU"/>
    </w:rPr>
  </w:style>
  <w:style w:type="paragraph" w:styleId="Heading4">
    <w:name w:val="heading 4"/>
    <w:aliases w:val="h:4,h4,ITT t4,PA Micro Section,TE Heading 4,4,H4,heading 4 + Indent: Left 0.5 in,a.,I4,l4,heading4,Map Title,heading,Заголовок 4 (Приложение),heading4 Знак,Заголовок 4 (Приложение) Знак Знак,Sub-Minor"/>
    <w:basedOn w:val="Normal"/>
    <w:next w:val="Normal"/>
    <w:link w:val="Heading4Char"/>
    <w:uiPriority w:val="9"/>
    <w:qFormat/>
    <w:rsid w:val="00301961"/>
    <w:pPr>
      <w:keepNext/>
      <w:numPr>
        <w:ilvl w:val="3"/>
        <w:numId w:val="3"/>
      </w:numPr>
      <w:spacing w:before="240" w:after="120" w:line="240" w:lineRule="auto"/>
      <w:jc w:val="both"/>
      <w:outlineLvl w:val="3"/>
    </w:pPr>
    <w:rPr>
      <w:rFonts w:ascii="Times New Roman" w:hAnsi="Times New Roman"/>
      <w:sz w:val="24"/>
      <w:szCs w:val="20"/>
      <w:lang w:eastAsia="ru-RU"/>
    </w:rPr>
  </w:style>
  <w:style w:type="paragraph" w:styleId="Heading5">
    <w:name w:val="heading 5"/>
    <w:aliases w:val="ITT t5,PA Pico Section,5,Roman list,h5,Roman list1,Roman list2,Roman list11,Roman list3,Roman list12,Roman list21,Roman list111"/>
    <w:basedOn w:val="Heading4"/>
    <w:next w:val="Normal"/>
    <w:link w:val="Heading5Char"/>
    <w:uiPriority w:val="9"/>
    <w:qFormat/>
    <w:rsid w:val="00301961"/>
    <w:pPr>
      <w:numPr>
        <w:ilvl w:val="4"/>
      </w:numPr>
      <w:ind w:left="0" w:firstLine="0"/>
      <w:outlineLvl w:val="4"/>
    </w:pPr>
  </w:style>
  <w:style w:type="paragraph" w:styleId="Heading6">
    <w:name w:val="heading 6"/>
    <w:basedOn w:val="Normal"/>
    <w:next w:val="Normal"/>
    <w:link w:val="Heading6Char"/>
    <w:uiPriority w:val="9"/>
    <w:qFormat/>
    <w:rsid w:val="00301961"/>
    <w:pPr>
      <w:numPr>
        <w:ilvl w:val="5"/>
        <w:numId w:val="4"/>
      </w:numPr>
      <w:spacing w:before="240" w:after="60" w:line="240" w:lineRule="auto"/>
      <w:jc w:val="both"/>
      <w:outlineLvl w:val="5"/>
    </w:pPr>
    <w:rPr>
      <w:rFonts w:ascii="Times New Roman" w:hAnsi="Times New Roman"/>
      <w:b/>
      <w:bCs/>
      <w:lang w:eastAsia="ru-RU"/>
    </w:rPr>
  </w:style>
  <w:style w:type="paragraph" w:styleId="Heading7">
    <w:name w:val="heading 7"/>
    <w:basedOn w:val="Normal"/>
    <w:next w:val="Normal"/>
    <w:link w:val="Heading7Char"/>
    <w:uiPriority w:val="9"/>
    <w:qFormat/>
    <w:rsid w:val="00301961"/>
    <w:pPr>
      <w:numPr>
        <w:ilvl w:val="6"/>
        <w:numId w:val="4"/>
      </w:numPr>
      <w:spacing w:before="240" w:after="60" w:line="240" w:lineRule="auto"/>
      <w:jc w:val="both"/>
      <w:outlineLvl w:val="6"/>
    </w:pPr>
    <w:rPr>
      <w:rFonts w:ascii="Times New Roman" w:hAnsi="Times New Roman"/>
      <w:sz w:val="24"/>
      <w:szCs w:val="20"/>
      <w:lang w:eastAsia="ru-RU"/>
    </w:rPr>
  </w:style>
  <w:style w:type="paragraph" w:styleId="Heading8">
    <w:name w:val="heading 8"/>
    <w:basedOn w:val="Normal"/>
    <w:next w:val="Normal"/>
    <w:link w:val="Heading8Char"/>
    <w:uiPriority w:val="9"/>
    <w:qFormat/>
    <w:rsid w:val="00301961"/>
    <w:pPr>
      <w:numPr>
        <w:ilvl w:val="7"/>
        <w:numId w:val="4"/>
      </w:numPr>
      <w:spacing w:before="240" w:after="60" w:line="240" w:lineRule="auto"/>
      <w:jc w:val="both"/>
      <w:outlineLvl w:val="7"/>
    </w:pPr>
    <w:rPr>
      <w:rFonts w:ascii="Times New Roman" w:hAnsi="Times New Roman"/>
      <w:i/>
      <w:iCs/>
      <w:sz w:val="24"/>
      <w:szCs w:val="20"/>
      <w:lang w:eastAsia="ru-RU"/>
    </w:rPr>
  </w:style>
  <w:style w:type="paragraph" w:styleId="Heading9">
    <w:name w:val="heading 9"/>
    <w:basedOn w:val="Normal"/>
    <w:next w:val="Normal"/>
    <w:link w:val="Heading9Char"/>
    <w:uiPriority w:val="9"/>
    <w:qFormat/>
    <w:rsid w:val="00301961"/>
    <w:pPr>
      <w:numPr>
        <w:ilvl w:val="8"/>
        <w:numId w:val="4"/>
      </w:numPr>
      <w:spacing w:before="240" w:after="60" w:line="240" w:lineRule="auto"/>
      <w:jc w:val="both"/>
      <w:outlineLvl w:val="8"/>
    </w:pPr>
    <w:rPr>
      <w:rFonts w:ascii="Arial" w:hAnsi="Arial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:1 Char,h:1app Char,TF-Overskrift 1 Char,H1 Char,H11 Char,R1 Char,Titre 0 Char,. Char,Название спецификации Char,Название организации Char,1 Char,Section Char"/>
    <w:basedOn w:val="DefaultParagraphFont"/>
    <w:link w:val="Heading1"/>
    <w:uiPriority w:val="9"/>
    <w:locked/>
    <w:rsid w:val="00301961"/>
    <w:rPr>
      <w:rFonts w:ascii="Times New Roman" w:hAnsi="Times New Roman"/>
      <w:b/>
      <w:sz w:val="32"/>
      <w:szCs w:val="32"/>
    </w:rPr>
  </w:style>
  <w:style w:type="character" w:customStyle="1" w:styleId="Heading2Char">
    <w:name w:val="Heading 2 Char"/>
    <w:aliases w:val="Подраздел Char,2 Char,21 Char,22 Char,211 Char,h:2 Char,h:2app Char,T2 Char,TF-Overskrit 2 Char,H2 Char,Title2 Char,ITT t2 Char,PA Major Section Char,TE Heading 2 Char,Livello 2 Char,R2 Char,H21 Char,heading 2+ Indent: Left 0.25 in Char"/>
    <w:basedOn w:val="DefaultParagraphFont"/>
    <w:link w:val="Heading2"/>
    <w:uiPriority w:val="9"/>
    <w:locked/>
    <w:rsid w:val="00301961"/>
    <w:rPr>
      <w:rFonts w:ascii="Times New Roman" w:hAnsi="Times New Roman"/>
      <w:b/>
      <w:bCs/>
      <w:iCs/>
      <w:sz w:val="28"/>
      <w:szCs w:val="28"/>
    </w:rPr>
  </w:style>
  <w:style w:type="character" w:customStyle="1" w:styleId="Heading3Char">
    <w:name w:val="Heading 3 Char"/>
    <w:aliases w:val="h:3 Char,h Char,3 Char,31 Char,ITT t3 Char,PA Minor Section Char,TE Heading Char,H3 Char,Title3 Char,list Char,l3 Char,Level 3 Head Char,h3 Char,H31 Char,H32 Char,H33 Char,H34 Char,H35 Char,título 3 Char,subhead Char,1. Char,Titre3 Char"/>
    <w:basedOn w:val="DefaultParagraphFont"/>
    <w:link w:val="Heading3"/>
    <w:uiPriority w:val="9"/>
    <w:semiHidden/>
    <w:rsid w:val="00593155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aliases w:val="h:4 Char,h4 Char,ITT t4 Char,PA Micro Section Char,TE Heading 4 Char,4 Char,H4 Char,heading 4 + Indent: Left 0.5 in Char,a. Char,I4 Char,l4 Char,heading4 Char,Map Title Char,heading Char,Заголовок 4 (Приложение) Char,heading4 Знак Char"/>
    <w:basedOn w:val="DefaultParagraphFont"/>
    <w:link w:val="Heading4"/>
    <w:uiPriority w:val="9"/>
    <w:locked/>
    <w:rsid w:val="00301961"/>
    <w:rPr>
      <w:rFonts w:ascii="Times New Roman" w:hAnsi="Times New Roman"/>
      <w:sz w:val="24"/>
    </w:rPr>
  </w:style>
  <w:style w:type="character" w:customStyle="1" w:styleId="Heading5Char">
    <w:name w:val="Heading 5 Char"/>
    <w:aliases w:val="ITT t5 Char,PA Pico Section Char,5 Char,Roman list Char,h5 Char,Roman list1 Char,Roman list2 Char,Roman list11 Char,Roman list3 Char,Roman list12 Char,Roman list21 Char,Roman list111 Char"/>
    <w:basedOn w:val="DefaultParagraphFont"/>
    <w:link w:val="Heading5"/>
    <w:uiPriority w:val="9"/>
    <w:locked/>
    <w:rsid w:val="00301961"/>
    <w:rPr>
      <w:rFonts w:ascii="Times New Roman" w:hAnsi="Times New Roman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locked/>
    <w:rsid w:val="00301961"/>
    <w:rPr>
      <w:rFonts w:ascii="Times New Roman" w:hAnsi="Times New Roman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locked/>
    <w:rsid w:val="00301961"/>
    <w:rPr>
      <w:rFonts w:ascii="Times New Roman" w:hAnsi="Times New Roman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locked/>
    <w:rsid w:val="00301961"/>
    <w:rPr>
      <w:rFonts w:ascii="Times New Roman" w:hAnsi="Times New Roman"/>
      <w:i/>
      <w:iCs/>
      <w:sz w:val="24"/>
    </w:rPr>
  </w:style>
  <w:style w:type="character" w:customStyle="1" w:styleId="Heading9Char">
    <w:name w:val="Heading 9 Char"/>
    <w:basedOn w:val="DefaultParagraphFont"/>
    <w:link w:val="Heading9"/>
    <w:uiPriority w:val="9"/>
    <w:locked/>
    <w:rsid w:val="00301961"/>
    <w:rPr>
      <w:rFonts w:ascii="Arial" w:hAnsi="Arial"/>
      <w:sz w:val="22"/>
      <w:szCs w:val="22"/>
    </w:rPr>
  </w:style>
  <w:style w:type="paragraph" w:customStyle="1" w:styleId="OTRTitulnamedoc">
    <w:name w:val="OTR_Titul_name_doc"/>
    <w:basedOn w:val="Normal"/>
    <w:semiHidden/>
    <w:rsid w:val="00301961"/>
    <w:pPr>
      <w:spacing w:before="200" w:after="400" w:line="240" w:lineRule="auto"/>
      <w:contextualSpacing/>
      <w:jc w:val="center"/>
    </w:pPr>
    <w:rPr>
      <w:rFonts w:ascii="Times New Roman" w:hAnsi="Times New Roman"/>
      <w:b/>
      <w:sz w:val="32"/>
      <w:szCs w:val="28"/>
      <w:lang w:eastAsia="ru-RU"/>
    </w:rPr>
  </w:style>
  <w:style w:type="character" w:customStyle="1" w:styleId="Heading3Char1">
    <w:name w:val="Heading 3 Char1"/>
    <w:aliases w:val="h:3 Char1,h Char1,3 Char1,31 Char1,ITT t3 Char1,PA Minor Section Char1,TE Heading Char1,H3 Char1,Title3 Char1,list Char1,l3 Char1,Level 3 Head Char1,h3 Char1,H31 Char1,H32 Char1,H33 Char1,H34 Char1,H35 Char1,título 3 Char1,subhead Char1"/>
    <w:basedOn w:val="DefaultParagraphFont"/>
    <w:link w:val="Heading3"/>
    <w:uiPriority w:val="9"/>
    <w:locked/>
    <w:rsid w:val="00301961"/>
    <w:rPr>
      <w:rFonts w:ascii="Times New Roman" w:hAnsi="Times New Roman"/>
      <w:b/>
      <w:bCs/>
      <w:sz w:val="26"/>
      <w:szCs w:val="26"/>
    </w:rPr>
  </w:style>
  <w:style w:type="paragraph" w:styleId="Caption">
    <w:name w:val="caption"/>
    <w:basedOn w:val="Normal"/>
    <w:next w:val="Normal"/>
    <w:uiPriority w:val="35"/>
    <w:qFormat/>
    <w:rsid w:val="00301961"/>
    <w:pPr>
      <w:spacing w:after="0" w:line="240" w:lineRule="auto"/>
      <w:jc w:val="both"/>
    </w:pPr>
    <w:rPr>
      <w:rFonts w:ascii="Times New Roman" w:hAnsi="Times New Roman"/>
      <w:b/>
      <w:bCs/>
      <w:sz w:val="20"/>
      <w:szCs w:val="20"/>
      <w:lang w:eastAsia="ru-RU"/>
    </w:rPr>
  </w:style>
  <w:style w:type="paragraph" w:styleId="Title">
    <w:name w:val="Title"/>
    <w:basedOn w:val="Normal"/>
    <w:link w:val="TitleChar"/>
    <w:uiPriority w:val="10"/>
    <w:qFormat/>
    <w:rsid w:val="00301961"/>
    <w:pPr>
      <w:spacing w:before="240" w:after="60" w:line="240" w:lineRule="auto"/>
      <w:jc w:val="center"/>
      <w:outlineLvl w:val="0"/>
    </w:pPr>
    <w:rPr>
      <w:rFonts w:ascii="Arial" w:hAnsi="Arial"/>
      <w:b/>
      <w:bCs/>
      <w:kern w:val="28"/>
      <w:sz w:val="32"/>
      <w:szCs w:val="32"/>
      <w:lang w:eastAsia="ru-RU"/>
    </w:rPr>
  </w:style>
  <w:style w:type="character" w:customStyle="1" w:styleId="TitleChar">
    <w:name w:val="Title Char"/>
    <w:basedOn w:val="DefaultParagraphFont"/>
    <w:link w:val="Title"/>
    <w:uiPriority w:val="10"/>
    <w:locked/>
    <w:rsid w:val="00301961"/>
    <w:rPr>
      <w:rFonts w:ascii="Arial" w:hAnsi="Arial" w:cs="Times New Roman"/>
      <w:b/>
      <w:bCs/>
      <w:kern w:val="28"/>
      <w:sz w:val="32"/>
      <w:szCs w:val="32"/>
      <w:lang/>
    </w:rPr>
  </w:style>
  <w:style w:type="paragraph" w:styleId="Subtitle">
    <w:name w:val="Subtitle"/>
    <w:basedOn w:val="Normal"/>
    <w:link w:val="SubtitleChar"/>
    <w:uiPriority w:val="11"/>
    <w:qFormat/>
    <w:rsid w:val="00301961"/>
    <w:pPr>
      <w:spacing w:after="60" w:line="240" w:lineRule="auto"/>
      <w:jc w:val="center"/>
      <w:outlineLvl w:val="1"/>
    </w:pPr>
    <w:rPr>
      <w:rFonts w:ascii="Arial" w:hAnsi="Arial"/>
      <w:sz w:val="24"/>
      <w:szCs w:val="20"/>
      <w:lang w:eastAsia="ru-RU"/>
    </w:rPr>
  </w:style>
  <w:style w:type="character" w:customStyle="1" w:styleId="SubtitleChar">
    <w:name w:val="Subtitle Char"/>
    <w:basedOn w:val="DefaultParagraphFont"/>
    <w:link w:val="Subtitle"/>
    <w:uiPriority w:val="11"/>
    <w:locked/>
    <w:rsid w:val="00301961"/>
    <w:rPr>
      <w:rFonts w:ascii="Arial" w:hAnsi="Arial" w:cs="Times New Roman"/>
      <w:sz w:val="20"/>
      <w:szCs w:val="20"/>
      <w:lang/>
    </w:rPr>
  </w:style>
  <w:style w:type="character" w:styleId="Strong">
    <w:name w:val="Strong"/>
    <w:basedOn w:val="DefaultParagraphFont"/>
    <w:uiPriority w:val="22"/>
    <w:qFormat/>
    <w:rsid w:val="00301961"/>
    <w:rPr>
      <w:b/>
    </w:rPr>
  </w:style>
  <w:style w:type="character" w:styleId="Emphasis">
    <w:name w:val="Emphasis"/>
    <w:basedOn w:val="DefaultParagraphFont"/>
    <w:uiPriority w:val="20"/>
    <w:qFormat/>
    <w:rsid w:val="00301961"/>
    <w:rPr>
      <w:i/>
    </w:rPr>
  </w:style>
  <w:style w:type="paragraph" w:styleId="ListParagraph">
    <w:name w:val="List Paragraph"/>
    <w:basedOn w:val="Normal"/>
    <w:uiPriority w:val="34"/>
    <w:qFormat/>
    <w:rsid w:val="00301961"/>
    <w:pPr>
      <w:spacing w:after="0" w:line="240" w:lineRule="auto"/>
      <w:ind w:left="708"/>
      <w:jc w:val="both"/>
    </w:pPr>
    <w:rPr>
      <w:rFonts w:ascii="Times New Roman" w:hAnsi="Times New Roman"/>
      <w:sz w:val="24"/>
      <w:szCs w:val="20"/>
      <w:lang w:eastAsia="ru-RU"/>
    </w:rPr>
  </w:style>
  <w:style w:type="character" w:customStyle="1" w:styleId="Script">
    <w:name w:val="Script"/>
    <w:qFormat/>
    <w:rsid w:val="00301961"/>
    <w:rPr>
      <w:rFonts w:ascii="Calibri" w:hAnsi="Calibri"/>
      <w:noProof/>
      <w:color w:val="008000"/>
      <w:lang w:val="en-US"/>
    </w:rPr>
  </w:style>
  <w:style w:type="paragraph" w:customStyle="1" w:styleId="otrtablenormal">
    <w:name w:val="otr_table_normal"/>
    <w:rsid w:val="00301961"/>
    <w:pPr>
      <w:suppressAutoHyphens/>
      <w:spacing w:before="120" w:after="120"/>
      <w:contextualSpacing/>
    </w:pPr>
    <w:rPr>
      <w:rFonts w:ascii="Arial" w:hAnsi="Arial"/>
      <w:szCs w:val="22"/>
    </w:rPr>
  </w:style>
  <w:style w:type="paragraph" w:customStyle="1" w:styleId="OTRTableListMark">
    <w:name w:val="OTR_Table_List_Mark"/>
    <w:basedOn w:val="Normal"/>
    <w:rsid w:val="00301961"/>
    <w:pPr>
      <w:numPr>
        <w:numId w:val="5"/>
      </w:numPr>
      <w:spacing w:before="60" w:after="60" w:line="240" w:lineRule="auto"/>
    </w:pPr>
    <w:rPr>
      <w:rFonts w:ascii="Times New Roman" w:hAnsi="Times New Roman"/>
      <w:szCs w:val="20"/>
      <w:lang w:eastAsia="ru-RU"/>
    </w:rPr>
  </w:style>
  <w:style w:type="paragraph" w:customStyle="1" w:styleId="OTRTableHead">
    <w:name w:val="OTR_Table_Head"/>
    <w:basedOn w:val="Normal"/>
    <w:link w:val="OTRTableHead0"/>
    <w:rsid w:val="00301961"/>
    <w:pPr>
      <w:keepNext/>
      <w:spacing w:before="60" w:after="60" w:line="240" w:lineRule="auto"/>
      <w:jc w:val="center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OTRNormal">
    <w:name w:val="OTR_Normal"/>
    <w:basedOn w:val="Normal"/>
    <w:link w:val="OTRNormal0"/>
    <w:rsid w:val="00301961"/>
    <w:pPr>
      <w:spacing w:before="60" w:after="120" w:line="240" w:lineRule="auto"/>
      <w:ind w:firstLine="567"/>
      <w:jc w:val="both"/>
    </w:pPr>
    <w:rPr>
      <w:rFonts w:ascii="Times New Roman" w:hAnsi="Times New Roman"/>
      <w:sz w:val="24"/>
      <w:szCs w:val="20"/>
      <w:lang w:eastAsia="ru-RU"/>
    </w:rPr>
  </w:style>
  <w:style w:type="character" w:customStyle="1" w:styleId="OTRNormal0">
    <w:name w:val="OTR_Normal Знак"/>
    <w:link w:val="OTRNormal"/>
    <w:locked/>
    <w:rsid w:val="00301961"/>
    <w:rPr>
      <w:rFonts w:ascii="Times New Roman" w:hAnsi="Times New Roman"/>
      <w:sz w:val="20"/>
      <w:lang/>
    </w:rPr>
  </w:style>
  <w:style w:type="paragraph" w:styleId="ListBullet4">
    <w:name w:val="List Bullet 4"/>
    <w:basedOn w:val="Normal"/>
    <w:uiPriority w:val="99"/>
    <w:semiHidden/>
    <w:rsid w:val="00301961"/>
    <w:pPr>
      <w:numPr>
        <w:numId w:val="6"/>
      </w:numPr>
      <w:spacing w:after="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paragraph" w:customStyle="1" w:styleId="OTRTableTitle">
    <w:name w:val="OTR_Table_Title"/>
    <w:basedOn w:val="Normal"/>
    <w:rsid w:val="00301961"/>
    <w:pPr>
      <w:keepNext/>
      <w:numPr>
        <w:numId w:val="7"/>
      </w:numPr>
      <w:spacing w:before="120" w:after="0" w:line="240" w:lineRule="auto"/>
      <w:ind w:left="284" w:hanging="284"/>
      <w:jc w:val="both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OTRTableHead0">
    <w:name w:val="OTR_Table_Head Знак"/>
    <w:link w:val="OTRTableHead"/>
    <w:locked/>
    <w:rsid w:val="00301961"/>
    <w:rPr>
      <w:rFonts w:ascii="Times New Roman" w:hAnsi="Times New Roman"/>
      <w:b/>
      <w:sz w:val="20"/>
      <w:lang/>
    </w:rPr>
  </w:style>
  <w:style w:type="paragraph" w:styleId="TOC4">
    <w:name w:val="toc 4"/>
    <w:basedOn w:val="Normal"/>
    <w:next w:val="Normal"/>
    <w:uiPriority w:val="39"/>
    <w:rsid w:val="00301961"/>
    <w:pPr>
      <w:spacing w:after="0" w:line="240" w:lineRule="auto"/>
      <w:ind w:left="720"/>
    </w:pPr>
    <w:rPr>
      <w:rFonts w:ascii="Times New Roman" w:hAnsi="Times New Roman"/>
      <w:szCs w:val="1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1961"/>
    <w:pPr>
      <w:spacing w:after="0" w:line="240" w:lineRule="auto"/>
      <w:jc w:val="both"/>
    </w:pPr>
    <w:rPr>
      <w:rFonts w:ascii="Tahoma" w:hAnsi="Tahoma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1961"/>
    <w:rPr>
      <w:rFonts w:ascii="Tahoma" w:hAnsi="Tahoma" w:cs="Times New Roman"/>
      <w:sz w:val="16"/>
      <w:szCs w:val="16"/>
      <w:lang/>
    </w:rPr>
  </w:style>
  <w:style w:type="paragraph" w:customStyle="1" w:styleId="OTRMaketCode">
    <w:name w:val="OTR_Maket_Code"/>
    <w:basedOn w:val="Normal"/>
    <w:rsid w:val="00301961"/>
    <w:pPr>
      <w:spacing w:after="60" w:line="240" w:lineRule="auto"/>
      <w:jc w:val="both"/>
    </w:pPr>
    <w:rPr>
      <w:rFonts w:ascii="Times New Roman" w:hAnsi="Times New Roman" w:cs="Courier New"/>
      <w:szCs w:val="24"/>
      <w:lang w:val="en-US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301961"/>
    <w:rPr>
      <w:sz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01961"/>
    <w:pPr>
      <w:spacing w:after="0" w:line="240" w:lineRule="auto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301961"/>
    <w:rPr>
      <w:rFonts w:ascii="Times New Roman" w:hAnsi="Times New Rom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196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301961"/>
    <w:rPr>
      <w:b/>
      <w:bCs/>
      <w:lang/>
    </w:rPr>
  </w:style>
  <w:style w:type="paragraph" w:styleId="ListBullet3">
    <w:name w:val="List Bullet 3"/>
    <w:basedOn w:val="Normal"/>
    <w:autoRedefine/>
    <w:uiPriority w:val="99"/>
    <w:semiHidden/>
    <w:rsid w:val="009F7D88"/>
    <w:pPr>
      <w:widowControl w:val="0"/>
      <w:numPr>
        <w:numId w:val="19"/>
      </w:numPr>
      <w:tabs>
        <w:tab w:val="left" w:pos="1985"/>
        <w:tab w:val="left" w:pos="2127"/>
      </w:tabs>
      <w:spacing w:after="0" w:line="360" w:lineRule="auto"/>
      <w:jc w:val="both"/>
    </w:pPr>
    <w:rPr>
      <w:rFonts w:ascii="Times New Roman" w:hAnsi="Times New Roman"/>
      <w:sz w:val="24"/>
      <w:szCs w:val="20"/>
      <w:lang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3A3354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A335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48</TotalTime>
  <Pages>61</Pages>
  <Words>11543</Words>
  <Characters>-32766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Немцова</dc:creator>
  <cp:keywords/>
  <dc:description/>
  <cp:lastModifiedBy>gertovskaya.irina</cp:lastModifiedBy>
  <cp:revision>5</cp:revision>
  <dcterms:created xsi:type="dcterms:W3CDTF">2014-07-30T10:06:00Z</dcterms:created>
  <dcterms:modified xsi:type="dcterms:W3CDTF">2014-07-30T11:28:00Z</dcterms:modified>
</cp:coreProperties>
</file>